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7DB3" w14:textId="77777777" w:rsidR="00567683" w:rsidRPr="008E0AD2" w:rsidRDefault="00567683" w:rsidP="00567683">
      <w:pPr>
        <w:pStyle w:val="Heading1"/>
        <w:numPr>
          <w:ilvl w:val="0"/>
          <w:numId w:val="0"/>
        </w:numPr>
        <w:ind w:left="544"/>
        <w:jc w:val="left"/>
        <w:rPr>
          <w:b/>
          <w:bCs w:val="0"/>
          <w:lang w:val="nl-NL"/>
        </w:rPr>
      </w:pPr>
      <w:r w:rsidRPr="008E0AD2">
        <w:rPr>
          <w:b/>
          <w:bCs w:val="0"/>
          <w:lang w:val="nl-NL"/>
        </w:rPr>
        <w:t>Smartbooqing  Template: Feedback Sessie.</w:t>
      </w:r>
      <w:r w:rsidRPr="008E0AD2">
        <w:rPr>
          <w:b/>
          <w:bCs w:val="0"/>
          <w:lang w:val="nl-NL"/>
        </w:rPr>
        <w:br/>
      </w:r>
      <w:r w:rsidRPr="008E0AD2">
        <w:rPr>
          <w:b/>
          <w:bCs w:val="0"/>
          <w:lang w:val="nl-NL"/>
        </w:rPr>
        <w:br/>
      </w:r>
    </w:p>
    <w:p w14:paraId="4352FD71" w14:textId="77777777" w:rsidR="00567683" w:rsidRPr="00567683" w:rsidRDefault="00567683" w:rsidP="00567683">
      <w:pPr>
        <w:jc w:val="left"/>
        <w:rPr>
          <w:rStyle w:val="Heading3Char"/>
          <w:color w:val="215E99"/>
          <w:lang w:val="nl-NL"/>
        </w:rPr>
      </w:pPr>
      <w:r w:rsidRPr="00567683">
        <w:rPr>
          <w:rStyle w:val="Heading2Char"/>
          <w:color w:val="215E99"/>
          <w:lang w:val="nl-NL"/>
        </w:rPr>
        <w:t xml:space="preserve">Doelstelling: </w:t>
      </w:r>
      <w:r w:rsidRPr="00567683">
        <w:rPr>
          <w:rStyle w:val="Heading2Char"/>
          <w:color w:val="215E99"/>
          <w:lang w:val="nl-NL"/>
        </w:rPr>
        <w:br/>
      </w:r>
      <w:r>
        <w:rPr>
          <w:lang w:val="nl-NL"/>
        </w:rPr>
        <w:br/>
      </w:r>
      <w:r w:rsidRPr="00567683">
        <w:rPr>
          <w:rStyle w:val="Heading3Char"/>
          <w:color w:val="215E99"/>
          <w:sz w:val="24"/>
          <w:szCs w:val="24"/>
          <w:lang w:val="nl-NL"/>
        </w:rPr>
        <w:t>Feedback sessie</w:t>
      </w:r>
      <w:r w:rsidRPr="00567683">
        <w:rPr>
          <w:rStyle w:val="Heading3Char"/>
          <w:color w:val="215E99"/>
          <w:sz w:val="24"/>
          <w:szCs w:val="24"/>
          <w:lang w:val="nl-NL"/>
        </w:rPr>
        <w:br/>
      </w:r>
      <w:r w:rsidRPr="000F2B76">
        <w:rPr>
          <w:lang w:val="nl-NL"/>
        </w:rPr>
        <w:t>Je hebt documenten v</w:t>
      </w:r>
      <w:r>
        <w:rPr>
          <w:lang w:val="nl-NL"/>
        </w:rPr>
        <w:t>erwerkt en je hebt vragen/ opmerkingen over de verwerking:</w:t>
      </w:r>
      <w:r>
        <w:rPr>
          <w:lang w:val="nl-NL"/>
        </w:rPr>
        <w:br/>
        <w:t>Graag ontvangen we per factuur:</w:t>
      </w:r>
      <w:r>
        <w:rPr>
          <w:lang w:val="nl-NL"/>
        </w:rPr>
        <w:br/>
        <w:t xml:space="preserve"> - Screen shot van de factuur. </w:t>
      </w:r>
      <w:r>
        <w:rPr>
          <w:lang w:val="nl-NL"/>
        </w:rPr>
        <w:br/>
        <w:t xml:space="preserve"> - Omschrijving van de vraag/ wens/ onduidelijkheid. </w:t>
      </w:r>
      <w:r>
        <w:rPr>
          <w:lang w:val="nl-NL"/>
        </w:rPr>
        <w:br/>
      </w:r>
      <w:r>
        <w:rPr>
          <w:lang w:val="nl-NL"/>
        </w:rPr>
        <w:br/>
      </w:r>
      <w:r>
        <w:rPr>
          <w:lang w:val="nl-NL"/>
        </w:rPr>
        <w:br/>
      </w:r>
      <w:r w:rsidRPr="00567683">
        <w:rPr>
          <w:rStyle w:val="Heading3Char"/>
          <w:color w:val="215E99"/>
          <w:lang w:val="nl-NL"/>
        </w:rPr>
        <w:t>Juiste verwerking instellen</w:t>
      </w:r>
    </w:p>
    <w:p w14:paraId="61D1A17B" w14:textId="0C500D0F" w:rsidR="00567683" w:rsidRPr="00567683" w:rsidRDefault="00567683" w:rsidP="00567683">
      <w:pPr>
        <w:jc w:val="left"/>
        <w:rPr>
          <w:lang w:val="nl-NL"/>
        </w:rPr>
      </w:pPr>
      <w:r>
        <w:rPr>
          <w:lang w:val="nl-NL"/>
        </w:rPr>
        <w:t>Indien je wilt dat Smartbooqing een juiste verwerking gaat instellen dan hebben we nodig:</w:t>
      </w:r>
      <w:r>
        <w:rPr>
          <w:lang w:val="nl-NL"/>
        </w:rPr>
        <w:br/>
        <w:t xml:space="preserve"> - 2 (of meer) facturen</w:t>
      </w:r>
      <w:r>
        <w:rPr>
          <w:lang w:val="nl-NL"/>
        </w:rPr>
        <w:br/>
        <w:t xml:space="preserve"> - Voor beide facturen de gewenste volledige boeking. </w:t>
      </w:r>
      <w:r>
        <w:rPr>
          <w:lang w:val="nl-NL"/>
        </w:rPr>
        <w:br/>
        <w:t xml:space="preserve">Het is belangrijk dat elke gewenste regel of scenario voorkomt op de facturen. Indien extra regels, omschrijvingen of scenarios verwerkt moeten kunnen worden graag helder en volledig weergeven. </w:t>
      </w:r>
      <w:r>
        <w:rPr>
          <w:lang w:val="nl-NL"/>
        </w:rPr>
        <w:br/>
      </w:r>
      <w:r>
        <w:rPr>
          <w:lang w:val="nl-NL"/>
        </w:rPr>
        <w:br/>
      </w:r>
    </w:p>
    <w:p w14:paraId="422CC5D3" w14:textId="457800BC" w:rsidR="00567683" w:rsidRDefault="00567683" w:rsidP="00567683">
      <w:pPr>
        <w:jc w:val="left"/>
        <w:rPr>
          <w:lang w:val="nl-NL"/>
        </w:rPr>
      </w:pPr>
    </w:p>
    <w:p w14:paraId="356563BF" w14:textId="0DB06AD6" w:rsidR="00567683" w:rsidRPr="00567683" w:rsidRDefault="00567683" w:rsidP="00567683">
      <w:pPr>
        <w:jc w:val="left"/>
        <w:rPr>
          <w:rFonts w:ascii="Aptos Display" w:hAnsi="Aptos Display"/>
          <w:color w:val="0F4761"/>
          <w:sz w:val="40"/>
          <w:szCs w:val="40"/>
          <w:lang w:val="nl-NL"/>
        </w:rPr>
      </w:pPr>
      <w:r>
        <w:rPr>
          <w:lang w:val="nl-NL"/>
        </w:rPr>
        <w:br w:type="page"/>
      </w:r>
    </w:p>
    <w:p w14:paraId="4AADF6D5" w14:textId="77777777" w:rsidR="00567683" w:rsidRDefault="00567683" w:rsidP="00567683">
      <w:pPr>
        <w:pStyle w:val="Heading1"/>
        <w:jc w:val="left"/>
      </w:pPr>
      <w:r>
        <w:t xml:space="preserve">Feedback </w:t>
      </w:r>
      <w:proofErr w:type="spellStart"/>
      <w:r>
        <w:t>Gedeelte</w:t>
      </w:r>
      <w:proofErr w:type="spellEnd"/>
    </w:p>
    <w:p w14:paraId="0EE338A7" w14:textId="77777777" w:rsidR="00567683" w:rsidRDefault="00567683" w:rsidP="00567683">
      <w:pPr>
        <w:jc w:val="left"/>
      </w:pPr>
    </w:p>
    <w:p w14:paraId="3E010807" w14:textId="77777777" w:rsidR="00567683" w:rsidRDefault="00567683" w:rsidP="00567683">
      <w:pPr>
        <w:pStyle w:val="ListParagraph"/>
        <w:numPr>
          <w:ilvl w:val="0"/>
          <w:numId w:val="13"/>
        </w:numPr>
      </w:pPr>
      <w:r>
        <w:t>Administratie naam:</w:t>
      </w:r>
    </w:p>
    <w:p w14:paraId="489DD892" w14:textId="77777777" w:rsidR="00567683" w:rsidRDefault="00567683" w:rsidP="00567683">
      <w:pPr>
        <w:pStyle w:val="ListParagraph"/>
      </w:pPr>
      <w:proofErr w:type="spellStart"/>
      <w:r>
        <w:t>Relatie</w:t>
      </w:r>
      <w:proofErr w:type="spellEnd"/>
      <w:r>
        <w:t>:</w:t>
      </w:r>
    </w:p>
    <w:p w14:paraId="6A8A45AF" w14:textId="77777777" w:rsidR="00567683" w:rsidRDefault="00567683" w:rsidP="00567683">
      <w:pPr>
        <w:pStyle w:val="ListParagraph"/>
      </w:pPr>
      <w:proofErr w:type="spellStart"/>
      <w:r>
        <w:t>Factuur</w:t>
      </w:r>
      <w:proofErr w:type="spellEnd"/>
      <w:r>
        <w:t xml:space="preserve"> afbeelding:</w:t>
      </w:r>
    </w:p>
    <w:p w14:paraId="55A032F3" w14:textId="77777777" w:rsidR="00567683" w:rsidRDefault="00567683" w:rsidP="00567683">
      <w:pPr>
        <w:jc w:val="left"/>
      </w:pPr>
    </w:p>
    <w:p w14:paraId="7DCF6F16" w14:textId="77777777" w:rsidR="00567683" w:rsidRDefault="00567683" w:rsidP="00567683">
      <w:pPr>
        <w:jc w:val="left"/>
      </w:pPr>
    </w:p>
    <w:p w14:paraId="19E5A4E4" w14:textId="77777777" w:rsidR="00567683" w:rsidRDefault="00567683" w:rsidP="00567683">
      <w:pPr>
        <w:jc w:val="left"/>
      </w:pPr>
    </w:p>
    <w:p w14:paraId="19F38916" w14:textId="77777777" w:rsidR="00567683" w:rsidRDefault="00567683" w:rsidP="00567683">
      <w:pPr>
        <w:jc w:val="left"/>
      </w:pPr>
    </w:p>
    <w:p w14:paraId="2EDEC4B2" w14:textId="77777777" w:rsidR="00567683" w:rsidRDefault="00567683" w:rsidP="00567683">
      <w:pPr>
        <w:jc w:val="left"/>
      </w:pPr>
    </w:p>
    <w:p w14:paraId="332CA0E1" w14:textId="77777777" w:rsidR="00567683" w:rsidRDefault="00567683" w:rsidP="00567683">
      <w:pPr>
        <w:jc w:val="left"/>
      </w:pPr>
    </w:p>
    <w:p w14:paraId="5224A4C4" w14:textId="77777777" w:rsidR="00567683" w:rsidRDefault="00567683" w:rsidP="00567683">
      <w:pPr>
        <w:jc w:val="left"/>
      </w:pPr>
    </w:p>
    <w:p w14:paraId="62D1C28D" w14:textId="77777777" w:rsidR="00567683" w:rsidRDefault="00567683" w:rsidP="00567683">
      <w:pPr>
        <w:jc w:val="left"/>
      </w:pPr>
    </w:p>
    <w:p w14:paraId="242182C7" w14:textId="77777777" w:rsidR="00567683" w:rsidRDefault="00567683" w:rsidP="00567683">
      <w:pPr>
        <w:jc w:val="left"/>
      </w:pPr>
    </w:p>
    <w:p w14:paraId="34A2C0D2" w14:textId="77777777" w:rsidR="00567683" w:rsidRDefault="00567683" w:rsidP="00567683">
      <w:pPr>
        <w:jc w:val="left"/>
      </w:pPr>
    </w:p>
    <w:p w14:paraId="035E6837" w14:textId="77777777" w:rsidR="00567683" w:rsidRDefault="00567683" w:rsidP="00567683">
      <w:pPr>
        <w:jc w:val="left"/>
      </w:pPr>
    </w:p>
    <w:p w14:paraId="7E8FA1DA" w14:textId="77777777" w:rsidR="00567683" w:rsidRDefault="00567683" w:rsidP="00567683">
      <w:pPr>
        <w:jc w:val="left"/>
      </w:pPr>
    </w:p>
    <w:p w14:paraId="494787C5" w14:textId="77777777" w:rsidR="00567683" w:rsidRDefault="00567683" w:rsidP="00567683">
      <w:pPr>
        <w:jc w:val="left"/>
      </w:pPr>
    </w:p>
    <w:p w14:paraId="55747DAF" w14:textId="77777777" w:rsidR="00567683" w:rsidRDefault="00567683" w:rsidP="00567683">
      <w:pPr>
        <w:jc w:val="left"/>
      </w:pPr>
    </w:p>
    <w:p w14:paraId="22191216" w14:textId="77777777" w:rsidR="00567683" w:rsidRDefault="00567683" w:rsidP="00567683">
      <w:pPr>
        <w:jc w:val="left"/>
      </w:pPr>
    </w:p>
    <w:p w14:paraId="075F7FA5" w14:textId="77777777" w:rsidR="00567683" w:rsidRDefault="00567683" w:rsidP="00567683">
      <w:pPr>
        <w:jc w:val="left"/>
      </w:pPr>
    </w:p>
    <w:p w14:paraId="74B520B5" w14:textId="77777777" w:rsidR="00567683" w:rsidRDefault="00567683" w:rsidP="00567683">
      <w:pPr>
        <w:jc w:val="left"/>
      </w:pPr>
    </w:p>
    <w:p w14:paraId="24695777" w14:textId="77777777" w:rsidR="00567683" w:rsidRDefault="00567683" w:rsidP="00567683">
      <w:pPr>
        <w:jc w:val="left"/>
      </w:pPr>
    </w:p>
    <w:p w14:paraId="451FE8BE" w14:textId="77777777" w:rsidR="00567683" w:rsidRDefault="00567683" w:rsidP="00567683">
      <w:pPr>
        <w:jc w:val="left"/>
      </w:pPr>
    </w:p>
    <w:p w14:paraId="05CEF7B0" w14:textId="77777777" w:rsidR="00567683" w:rsidRDefault="00567683" w:rsidP="00567683">
      <w:pPr>
        <w:jc w:val="left"/>
      </w:pPr>
    </w:p>
    <w:p w14:paraId="6A350797" w14:textId="77777777" w:rsidR="00567683" w:rsidRDefault="00567683" w:rsidP="00567683">
      <w:pPr>
        <w:jc w:val="left"/>
      </w:pPr>
    </w:p>
    <w:p w14:paraId="02CE1779" w14:textId="77777777" w:rsidR="00567683" w:rsidRDefault="00567683" w:rsidP="00567683">
      <w:pPr>
        <w:jc w:val="left"/>
      </w:pPr>
    </w:p>
    <w:p w14:paraId="0A52BFAE" w14:textId="77777777" w:rsidR="00567683" w:rsidRDefault="00567683" w:rsidP="00567683">
      <w:pPr>
        <w:jc w:val="left"/>
      </w:pPr>
    </w:p>
    <w:p w14:paraId="6A2C52AC" w14:textId="77777777" w:rsidR="00567683" w:rsidRDefault="00567683" w:rsidP="00567683">
      <w:pPr>
        <w:jc w:val="left"/>
      </w:pPr>
    </w:p>
    <w:p w14:paraId="78EF9009" w14:textId="77777777" w:rsidR="00567683" w:rsidRDefault="00567683" w:rsidP="00567683">
      <w:pPr>
        <w:jc w:val="left"/>
      </w:pPr>
    </w:p>
    <w:p w14:paraId="149DC825" w14:textId="77777777" w:rsidR="00567683" w:rsidRDefault="00567683" w:rsidP="00567683">
      <w:pPr>
        <w:jc w:val="left"/>
      </w:pPr>
    </w:p>
    <w:p w14:paraId="0CEFFBA1" w14:textId="77777777" w:rsidR="00567683" w:rsidRDefault="00567683" w:rsidP="00567683">
      <w:pPr>
        <w:jc w:val="left"/>
      </w:pPr>
    </w:p>
    <w:p w14:paraId="62CBF86D" w14:textId="77777777" w:rsidR="00567683" w:rsidRDefault="00567683" w:rsidP="00567683">
      <w:pPr>
        <w:pStyle w:val="ListParagraph"/>
      </w:pPr>
      <w:proofErr w:type="spellStart"/>
      <w:r>
        <w:t>Opmerking</w:t>
      </w:r>
      <w:proofErr w:type="spellEnd"/>
      <w:r>
        <w:t>:</w:t>
      </w:r>
    </w:p>
    <w:p w14:paraId="46065A05" w14:textId="77777777" w:rsidR="00567683" w:rsidRDefault="00567683" w:rsidP="00567683">
      <w:pPr>
        <w:pStyle w:val="ListParagraph"/>
      </w:pPr>
    </w:p>
    <w:p w14:paraId="7CB84548" w14:textId="77777777" w:rsidR="00567683" w:rsidRDefault="00567683" w:rsidP="00567683">
      <w:pPr>
        <w:pStyle w:val="ListParagraph"/>
      </w:pPr>
    </w:p>
    <w:p w14:paraId="4446E8B2" w14:textId="77777777" w:rsidR="00567683" w:rsidRDefault="00567683" w:rsidP="00567683">
      <w:pPr>
        <w:jc w:val="left"/>
      </w:pPr>
      <w:r>
        <w:br w:type="page"/>
      </w:r>
    </w:p>
    <w:p w14:paraId="6F59D325" w14:textId="77777777" w:rsidR="00567683" w:rsidRDefault="00567683" w:rsidP="00567683">
      <w:pPr>
        <w:jc w:val="left"/>
      </w:pPr>
    </w:p>
    <w:p w14:paraId="64063484" w14:textId="77777777" w:rsidR="00567683" w:rsidRDefault="00567683" w:rsidP="00567683">
      <w:pPr>
        <w:pStyle w:val="ListParagraph"/>
        <w:numPr>
          <w:ilvl w:val="0"/>
          <w:numId w:val="13"/>
        </w:numPr>
      </w:pPr>
      <w:r>
        <w:t>Administratie naam:</w:t>
      </w:r>
    </w:p>
    <w:p w14:paraId="5D199261" w14:textId="77777777" w:rsidR="00567683" w:rsidRDefault="00567683" w:rsidP="00567683">
      <w:pPr>
        <w:pStyle w:val="ListParagraph"/>
      </w:pPr>
      <w:proofErr w:type="spellStart"/>
      <w:r>
        <w:t>Relatie</w:t>
      </w:r>
      <w:proofErr w:type="spellEnd"/>
      <w:r>
        <w:t>:</w:t>
      </w:r>
    </w:p>
    <w:p w14:paraId="391178B1" w14:textId="77777777" w:rsidR="00567683" w:rsidRDefault="00567683" w:rsidP="00567683">
      <w:pPr>
        <w:pStyle w:val="ListParagraph"/>
      </w:pPr>
      <w:proofErr w:type="spellStart"/>
      <w:r>
        <w:t>Factuur</w:t>
      </w:r>
      <w:proofErr w:type="spellEnd"/>
      <w:r>
        <w:t xml:space="preserve"> afbeelding:</w:t>
      </w:r>
    </w:p>
    <w:p w14:paraId="6E4FF5E4" w14:textId="77777777" w:rsidR="00567683" w:rsidRDefault="00567683" w:rsidP="00567683">
      <w:pPr>
        <w:jc w:val="left"/>
      </w:pPr>
    </w:p>
    <w:p w14:paraId="0C9912A2" w14:textId="77777777" w:rsidR="00567683" w:rsidRDefault="00567683" w:rsidP="00567683">
      <w:pPr>
        <w:jc w:val="left"/>
      </w:pPr>
    </w:p>
    <w:p w14:paraId="676C8C6B" w14:textId="77777777" w:rsidR="00567683" w:rsidRDefault="00567683" w:rsidP="00567683">
      <w:pPr>
        <w:jc w:val="left"/>
      </w:pPr>
    </w:p>
    <w:p w14:paraId="4A53CE38" w14:textId="77777777" w:rsidR="00567683" w:rsidRDefault="00567683" w:rsidP="00567683">
      <w:pPr>
        <w:jc w:val="left"/>
      </w:pPr>
    </w:p>
    <w:p w14:paraId="0C1B2306" w14:textId="77777777" w:rsidR="00567683" w:rsidRDefault="00567683" w:rsidP="00567683">
      <w:pPr>
        <w:jc w:val="left"/>
      </w:pPr>
    </w:p>
    <w:p w14:paraId="081B4725" w14:textId="77777777" w:rsidR="00567683" w:rsidRDefault="00567683" w:rsidP="00567683">
      <w:pPr>
        <w:jc w:val="left"/>
      </w:pPr>
    </w:p>
    <w:p w14:paraId="09DBC12E" w14:textId="77777777" w:rsidR="00567683" w:rsidRDefault="00567683" w:rsidP="00567683">
      <w:pPr>
        <w:jc w:val="left"/>
      </w:pPr>
    </w:p>
    <w:p w14:paraId="54C6B8BA" w14:textId="77777777" w:rsidR="00567683" w:rsidRDefault="00567683" w:rsidP="00567683">
      <w:pPr>
        <w:jc w:val="left"/>
      </w:pPr>
    </w:p>
    <w:p w14:paraId="154FD762" w14:textId="77777777" w:rsidR="00567683" w:rsidRDefault="00567683" w:rsidP="00567683">
      <w:pPr>
        <w:jc w:val="left"/>
      </w:pPr>
    </w:p>
    <w:p w14:paraId="1E4FF236" w14:textId="77777777" w:rsidR="00567683" w:rsidRDefault="00567683" w:rsidP="00567683">
      <w:pPr>
        <w:jc w:val="left"/>
      </w:pPr>
    </w:p>
    <w:p w14:paraId="6AF24B93" w14:textId="77777777" w:rsidR="00567683" w:rsidRDefault="00567683" w:rsidP="00567683">
      <w:pPr>
        <w:jc w:val="left"/>
      </w:pPr>
    </w:p>
    <w:p w14:paraId="75FF9705" w14:textId="77777777" w:rsidR="00567683" w:rsidRDefault="00567683" w:rsidP="00567683">
      <w:pPr>
        <w:jc w:val="left"/>
      </w:pPr>
    </w:p>
    <w:p w14:paraId="7C0DD10A" w14:textId="77777777" w:rsidR="00567683" w:rsidRDefault="00567683" w:rsidP="00567683">
      <w:pPr>
        <w:jc w:val="left"/>
      </w:pPr>
    </w:p>
    <w:p w14:paraId="210C2D13" w14:textId="77777777" w:rsidR="00567683" w:rsidRDefault="00567683" w:rsidP="00567683">
      <w:pPr>
        <w:jc w:val="left"/>
      </w:pPr>
    </w:p>
    <w:p w14:paraId="41432C8F" w14:textId="77777777" w:rsidR="00567683" w:rsidRDefault="00567683" w:rsidP="00567683">
      <w:pPr>
        <w:jc w:val="left"/>
      </w:pPr>
    </w:p>
    <w:p w14:paraId="33AACD5A" w14:textId="77777777" w:rsidR="00567683" w:rsidRDefault="00567683" w:rsidP="00567683">
      <w:pPr>
        <w:jc w:val="left"/>
      </w:pPr>
    </w:p>
    <w:p w14:paraId="79D38D79" w14:textId="77777777" w:rsidR="00567683" w:rsidRDefault="00567683" w:rsidP="00567683">
      <w:pPr>
        <w:jc w:val="left"/>
      </w:pPr>
    </w:p>
    <w:p w14:paraId="1CC0CFBB" w14:textId="77777777" w:rsidR="00567683" w:rsidRDefault="00567683" w:rsidP="00567683">
      <w:pPr>
        <w:jc w:val="left"/>
      </w:pPr>
    </w:p>
    <w:p w14:paraId="64BB0579" w14:textId="77777777" w:rsidR="00567683" w:rsidRDefault="00567683" w:rsidP="00567683">
      <w:pPr>
        <w:jc w:val="left"/>
      </w:pPr>
    </w:p>
    <w:p w14:paraId="77D3EAA0" w14:textId="77777777" w:rsidR="00567683" w:rsidRDefault="00567683" w:rsidP="00567683">
      <w:pPr>
        <w:jc w:val="left"/>
      </w:pPr>
    </w:p>
    <w:p w14:paraId="12DD3EDF" w14:textId="77777777" w:rsidR="00567683" w:rsidRDefault="00567683" w:rsidP="00567683">
      <w:pPr>
        <w:jc w:val="left"/>
      </w:pPr>
    </w:p>
    <w:p w14:paraId="3BB08281" w14:textId="77777777" w:rsidR="00567683" w:rsidRDefault="00567683" w:rsidP="00567683">
      <w:pPr>
        <w:jc w:val="left"/>
      </w:pPr>
    </w:p>
    <w:p w14:paraId="6936A7CF" w14:textId="77777777" w:rsidR="00567683" w:rsidRDefault="00567683" w:rsidP="00567683">
      <w:pPr>
        <w:jc w:val="left"/>
      </w:pPr>
    </w:p>
    <w:p w14:paraId="0F0108A1" w14:textId="77777777" w:rsidR="00567683" w:rsidRDefault="00567683" w:rsidP="00567683">
      <w:pPr>
        <w:jc w:val="left"/>
      </w:pPr>
    </w:p>
    <w:p w14:paraId="1984FF21" w14:textId="77777777" w:rsidR="00567683" w:rsidRDefault="00567683" w:rsidP="00567683">
      <w:pPr>
        <w:jc w:val="left"/>
      </w:pPr>
    </w:p>
    <w:p w14:paraId="1E3C60AB" w14:textId="77777777" w:rsidR="00567683" w:rsidRDefault="00567683" w:rsidP="00567683">
      <w:pPr>
        <w:jc w:val="left"/>
      </w:pPr>
    </w:p>
    <w:p w14:paraId="0D554522" w14:textId="77777777" w:rsidR="00567683" w:rsidRDefault="00567683" w:rsidP="00567683">
      <w:pPr>
        <w:jc w:val="left"/>
      </w:pPr>
    </w:p>
    <w:p w14:paraId="1B49E7FF" w14:textId="77777777" w:rsidR="00567683" w:rsidRDefault="00567683" w:rsidP="00567683">
      <w:pPr>
        <w:jc w:val="left"/>
      </w:pPr>
    </w:p>
    <w:p w14:paraId="7D55CF6A" w14:textId="77777777" w:rsidR="00567683" w:rsidRDefault="00567683" w:rsidP="00567683">
      <w:pPr>
        <w:jc w:val="left"/>
      </w:pPr>
    </w:p>
    <w:p w14:paraId="60031509" w14:textId="77777777" w:rsidR="00567683" w:rsidRPr="008B7D81" w:rsidRDefault="00567683" w:rsidP="00567683">
      <w:pPr>
        <w:pStyle w:val="ListParagraph"/>
      </w:pPr>
      <w:proofErr w:type="spellStart"/>
      <w:r>
        <w:t>Opmerking</w:t>
      </w:r>
      <w:proofErr w:type="spellEnd"/>
      <w:r>
        <w:t>:</w:t>
      </w:r>
    </w:p>
    <w:p w14:paraId="714ADA1A" w14:textId="77777777" w:rsidR="00567683" w:rsidRDefault="00567683" w:rsidP="00567683">
      <w:pPr>
        <w:pStyle w:val="ListParagraph"/>
      </w:pPr>
    </w:p>
    <w:p w14:paraId="5F9DFD7F" w14:textId="77777777" w:rsidR="00567683" w:rsidRDefault="00567683" w:rsidP="00567683">
      <w:pPr>
        <w:pStyle w:val="ListParagraph"/>
      </w:pPr>
    </w:p>
    <w:p w14:paraId="4B12DA43" w14:textId="77777777" w:rsidR="00567683" w:rsidRDefault="00567683" w:rsidP="00567683">
      <w:pPr>
        <w:pStyle w:val="ListParagraph"/>
      </w:pPr>
    </w:p>
    <w:p w14:paraId="2D4C101C" w14:textId="77777777" w:rsidR="00567683" w:rsidRDefault="00567683" w:rsidP="00567683">
      <w:pPr>
        <w:pStyle w:val="ListParagraph"/>
      </w:pPr>
    </w:p>
    <w:p w14:paraId="5A12DEDB" w14:textId="77777777" w:rsidR="00567683" w:rsidRDefault="00567683" w:rsidP="00567683">
      <w:pPr>
        <w:pStyle w:val="ListParagraph"/>
      </w:pPr>
    </w:p>
    <w:p w14:paraId="20FC6BD9" w14:textId="77777777" w:rsidR="00567683" w:rsidRDefault="00567683" w:rsidP="00567683">
      <w:pPr>
        <w:pStyle w:val="ListParagraph"/>
      </w:pPr>
    </w:p>
    <w:p w14:paraId="0EC23A14" w14:textId="77777777" w:rsidR="00567683" w:rsidRDefault="00567683" w:rsidP="00567683">
      <w:pPr>
        <w:pStyle w:val="ListParagraph"/>
      </w:pPr>
    </w:p>
    <w:p w14:paraId="4C3AC75D" w14:textId="77777777" w:rsidR="00567683" w:rsidRDefault="00567683" w:rsidP="00567683">
      <w:pPr>
        <w:pStyle w:val="ListParagraph"/>
      </w:pPr>
    </w:p>
    <w:p w14:paraId="05FF1A2C" w14:textId="77777777" w:rsidR="00567683" w:rsidRDefault="00567683" w:rsidP="00567683">
      <w:pPr>
        <w:pStyle w:val="ListParagraph"/>
      </w:pPr>
    </w:p>
    <w:p w14:paraId="269BC63B" w14:textId="77777777" w:rsidR="00567683" w:rsidRDefault="00567683" w:rsidP="00567683">
      <w:pPr>
        <w:pStyle w:val="ListParagraph"/>
      </w:pPr>
    </w:p>
    <w:p w14:paraId="41107A68" w14:textId="77777777" w:rsidR="00567683" w:rsidRDefault="00567683" w:rsidP="00567683">
      <w:pPr>
        <w:pStyle w:val="ListParagraph"/>
      </w:pPr>
    </w:p>
    <w:p w14:paraId="3034D1BB" w14:textId="77777777" w:rsidR="00567683" w:rsidRDefault="00567683" w:rsidP="00567683">
      <w:pPr>
        <w:pStyle w:val="ListParagraph"/>
      </w:pPr>
    </w:p>
    <w:p w14:paraId="755EC6A0" w14:textId="77777777" w:rsidR="00567683" w:rsidRDefault="00567683" w:rsidP="00567683">
      <w:pPr>
        <w:pStyle w:val="ListParagraph"/>
      </w:pPr>
    </w:p>
    <w:p w14:paraId="4FF6E435" w14:textId="77777777" w:rsidR="00567683" w:rsidRDefault="00567683" w:rsidP="00567683">
      <w:pPr>
        <w:pStyle w:val="ListParagraph"/>
      </w:pPr>
    </w:p>
    <w:p w14:paraId="2F640FC7" w14:textId="77777777" w:rsidR="003C523B" w:rsidRDefault="003C523B" w:rsidP="003C523B">
      <w:pPr>
        <w:jc w:val="left"/>
      </w:pPr>
    </w:p>
    <w:p w14:paraId="2CBE1EAF" w14:textId="77777777" w:rsidR="003C523B" w:rsidRDefault="003C523B" w:rsidP="003C523B">
      <w:pPr>
        <w:pStyle w:val="ListParagraph"/>
        <w:numPr>
          <w:ilvl w:val="0"/>
          <w:numId w:val="13"/>
        </w:numPr>
      </w:pPr>
      <w:r>
        <w:t>Administratie naam:</w:t>
      </w:r>
    </w:p>
    <w:p w14:paraId="14ABEDCD" w14:textId="77777777" w:rsidR="003C523B" w:rsidRDefault="003C523B" w:rsidP="003C523B">
      <w:pPr>
        <w:pStyle w:val="ListParagraph"/>
      </w:pPr>
      <w:proofErr w:type="spellStart"/>
      <w:r>
        <w:t>Relatie</w:t>
      </w:r>
      <w:proofErr w:type="spellEnd"/>
      <w:r>
        <w:t>:</w:t>
      </w:r>
    </w:p>
    <w:p w14:paraId="22CE9D3A" w14:textId="77777777" w:rsidR="003C523B" w:rsidRDefault="003C523B" w:rsidP="003C523B">
      <w:pPr>
        <w:pStyle w:val="ListParagraph"/>
      </w:pPr>
      <w:proofErr w:type="spellStart"/>
      <w:r>
        <w:t>Factuur</w:t>
      </w:r>
      <w:proofErr w:type="spellEnd"/>
      <w:r>
        <w:t xml:space="preserve"> afbeelding:</w:t>
      </w:r>
    </w:p>
    <w:p w14:paraId="6B72860C" w14:textId="77777777" w:rsidR="003C523B" w:rsidRDefault="003C523B" w:rsidP="003C523B">
      <w:pPr>
        <w:jc w:val="left"/>
      </w:pPr>
    </w:p>
    <w:p w14:paraId="238D5B3E" w14:textId="77777777" w:rsidR="003C523B" w:rsidRDefault="003C523B" w:rsidP="003C523B">
      <w:pPr>
        <w:jc w:val="left"/>
      </w:pPr>
    </w:p>
    <w:p w14:paraId="00F22E1F" w14:textId="77777777" w:rsidR="003C523B" w:rsidRDefault="003C523B" w:rsidP="003C523B">
      <w:pPr>
        <w:jc w:val="left"/>
      </w:pPr>
    </w:p>
    <w:p w14:paraId="65E01182" w14:textId="77777777" w:rsidR="003C523B" w:rsidRDefault="003C523B" w:rsidP="003C523B">
      <w:pPr>
        <w:jc w:val="left"/>
      </w:pPr>
    </w:p>
    <w:p w14:paraId="600C958C" w14:textId="77777777" w:rsidR="003C523B" w:rsidRDefault="003C523B" w:rsidP="003C523B">
      <w:pPr>
        <w:jc w:val="left"/>
      </w:pPr>
    </w:p>
    <w:p w14:paraId="5DD201AF" w14:textId="77777777" w:rsidR="003C523B" w:rsidRDefault="003C523B" w:rsidP="003C523B">
      <w:pPr>
        <w:jc w:val="left"/>
      </w:pPr>
    </w:p>
    <w:p w14:paraId="5C979101" w14:textId="77777777" w:rsidR="003C523B" w:rsidRDefault="003C523B" w:rsidP="003C523B">
      <w:pPr>
        <w:jc w:val="left"/>
      </w:pPr>
    </w:p>
    <w:p w14:paraId="3DA2CBEC" w14:textId="77777777" w:rsidR="003C523B" w:rsidRDefault="003C523B" w:rsidP="003C523B">
      <w:pPr>
        <w:jc w:val="left"/>
      </w:pPr>
    </w:p>
    <w:p w14:paraId="2976008A" w14:textId="77777777" w:rsidR="003C523B" w:rsidRDefault="003C523B" w:rsidP="003C523B">
      <w:pPr>
        <w:jc w:val="left"/>
      </w:pPr>
    </w:p>
    <w:p w14:paraId="2EFF85E0" w14:textId="77777777" w:rsidR="003C523B" w:rsidRDefault="003C523B" w:rsidP="003C523B">
      <w:pPr>
        <w:jc w:val="left"/>
      </w:pPr>
    </w:p>
    <w:p w14:paraId="1BBFB0C1" w14:textId="77777777" w:rsidR="003C523B" w:rsidRDefault="003C523B" w:rsidP="003C523B">
      <w:pPr>
        <w:jc w:val="left"/>
      </w:pPr>
    </w:p>
    <w:p w14:paraId="23EC8F71" w14:textId="77777777" w:rsidR="003C523B" w:rsidRDefault="003C523B" w:rsidP="003C523B">
      <w:pPr>
        <w:jc w:val="left"/>
      </w:pPr>
    </w:p>
    <w:p w14:paraId="4547A5C9" w14:textId="77777777" w:rsidR="003C523B" w:rsidRDefault="003C523B" w:rsidP="003C523B">
      <w:pPr>
        <w:jc w:val="left"/>
      </w:pPr>
    </w:p>
    <w:p w14:paraId="68AFF1A6" w14:textId="77777777" w:rsidR="003C523B" w:rsidRDefault="003C523B" w:rsidP="003C523B">
      <w:pPr>
        <w:jc w:val="left"/>
      </w:pPr>
    </w:p>
    <w:p w14:paraId="40D66125" w14:textId="77777777" w:rsidR="003C523B" w:rsidRDefault="003C523B" w:rsidP="003C523B">
      <w:pPr>
        <w:jc w:val="left"/>
      </w:pPr>
    </w:p>
    <w:p w14:paraId="7B599B3C" w14:textId="77777777" w:rsidR="003C523B" w:rsidRDefault="003C523B" w:rsidP="003C523B">
      <w:pPr>
        <w:jc w:val="left"/>
      </w:pPr>
    </w:p>
    <w:p w14:paraId="37A541FC" w14:textId="77777777" w:rsidR="003C523B" w:rsidRDefault="003C523B" w:rsidP="003C523B">
      <w:pPr>
        <w:jc w:val="left"/>
      </w:pPr>
    </w:p>
    <w:p w14:paraId="59E13DAE" w14:textId="77777777" w:rsidR="003C523B" w:rsidRDefault="003C523B" w:rsidP="003C523B">
      <w:pPr>
        <w:jc w:val="left"/>
      </w:pPr>
    </w:p>
    <w:p w14:paraId="310833F3" w14:textId="77777777" w:rsidR="003C523B" w:rsidRDefault="003C523B" w:rsidP="003C523B">
      <w:pPr>
        <w:jc w:val="left"/>
      </w:pPr>
    </w:p>
    <w:p w14:paraId="22BDAECC" w14:textId="77777777" w:rsidR="003C523B" w:rsidRDefault="003C523B" w:rsidP="003C523B">
      <w:pPr>
        <w:jc w:val="left"/>
      </w:pPr>
    </w:p>
    <w:p w14:paraId="61E78074" w14:textId="77777777" w:rsidR="003C523B" w:rsidRDefault="003C523B" w:rsidP="003C523B">
      <w:pPr>
        <w:jc w:val="left"/>
      </w:pPr>
    </w:p>
    <w:p w14:paraId="0937D2C3" w14:textId="77777777" w:rsidR="003C523B" w:rsidRDefault="003C523B" w:rsidP="003C523B">
      <w:pPr>
        <w:jc w:val="left"/>
      </w:pPr>
    </w:p>
    <w:p w14:paraId="3D9D368A" w14:textId="77777777" w:rsidR="003C523B" w:rsidRDefault="003C523B" w:rsidP="003C523B">
      <w:pPr>
        <w:jc w:val="left"/>
      </w:pPr>
    </w:p>
    <w:p w14:paraId="534232B5" w14:textId="77777777" w:rsidR="003C523B" w:rsidRDefault="003C523B" w:rsidP="003C523B">
      <w:pPr>
        <w:jc w:val="left"/>
      </w:pPr>
    </w:p>
    <w:p w14:paraId="2DA03D25" w14:textId="77777777" w:rsidR="003C523B" w:rsidRDefault="003C523B" w:rsidP="003C523B">
      <w:pPr>
        <w:jc w:val="left"/>
      </w:pPr>
    </w:p>
    <w:p w14:paraId="775683CA" w14:textId="77777777" w:rsidR="003C523B" w:rsidRDefault="003C523B" w:rsidP="003C523B">
      <w:pPr>
        <w:jc w:val="left"/>
      </w:pPr>
    </w:p>
    <w:p w14:paraId="4D0AC3EF" w14:textId="77777777" w:rsidR="003C523B" w:rsidRDefault="003C523B" w:rsidP="003C523B">
      <w:pPr>
        <w:jc w:val="left"/>
      </w:pPr>
    </w:p>
    <w:p w14:paraId="310B82DD" w14:textId="77777777" w:rsidR="003C523B" w:rsidRDefault="003C523B" w:rsidP="003C523B">
      <w:pPr>
        <w:jc w:val="left"/>
      </w:pPr>
    </w:p>
    <w:p w14:paraId="21A8265D" w14:textId="77777777" w:rsidR="003C523B" w:rsidRDefault="003C523B" w:rsidP="003C523B">
      <w:pPr>
        <w:jc w:val="left"/>
      </w:pPr>
    </w:p>
    <w:p w14:paraId="4AD47B9A" w14:textId="77777777" w:rsidR="003C523B" w:rsidRPr="008B7D81" w:rsidRDefault="003C523B" w:rsidP="003C523B">
      <w:pPr>
        <w:pStyle w:val="ListParagraph"/>
      </w:pPr>
      <w:proofErr w:type="spellStart"/>
      <w:r>
        <w:t>Opmerking</w:t>
      </w:r>
      <w:proofErr w:type="spellEnd"/>
      <w:r>
        <w:t>:</w:t>
      </w:r>
    </w:p>
    <w:p w14:paraId="5496972A" w14:textId="77777777" w:rsidR="003C523B" w:rsidRDefault="003C523B" w:rsidP="003C523B">
      <w:pPr>
        <w:pStyle w:val="ListParagraph"/>
      </w:pPr>
    </w:p>
    <w:p w14:paraId="30320664" w14:textId="77777777" w:rsidR="003C523B" w:rsidRDefault="003C523B" w:rsidP="003C523B">
      <w:pPr>
        <w:pStyle w:val="ListParagraph"/>
      </w:pPr>
    </w:p>
    <w:p w14:paraId="0A2C05E5" w14:textId="77777777" w:rsidR="003C523B" w:rsidRDefault="003C523B" w:rsidP="003C523B">
      <w:pPr>
        <w:pStyle w:val="ListParagraph"/>
      </w:pPr>
    </w:p>
    <w:p w14:paraId="55EAD451" w14:textId="77777777" w:rsidR="003C523B" w:rsidRDefault="003C523B" w:rsidP="003C523B">
      <w:pPr>
        <w:pStyle w:val="ListParagraph"/>
      </w:pPr>
    </w:p>
    <w:p w14:paraId="2CE0151F" w14:textId="77777777" w:rsidR="003C523B" w:rsidRDefault="003C523B" w:rsidP="003C523B">
      <w:pPr>
        <w:pStyle w:val="ListParagraph"/>
      </w:pPr>
    </w:p>
    <w:p w14:paraId="2B971D1B" w14:textId="77777777" w:rsidR="003C523B" w:rsidRDefault="003C523B" w:rsidP="003C523B">
      <w:pPr>
        <w:pStyle w:val="ListParagraph"/>
      </w:pPr>
    </w:p>
    <w:p w14:paraId="5F445C4A" w14:textId="77777777" w:rsidR="003C523B" w:rsidRDefault="003C523B" w:rsidP="003C523B">
      <w:pPr>
        <w:pStyle w:val="ListParagraph"/>
      </w:pPr>
    </w:p>
    <w:p w14:paraId="5C9567A9" w14:textId="77777777" w:rsidR="003C523B" w:rsidRDefault="003C523B" w:rsidP="003C523B">
      <w:pPr>
        <w:pStyle w:val="ListParagraph"/>
      </w:pPr>
    </w:p>
    <w:p w14:paraId="4D9D974D" w14:textId="77777777" w:rsidR="00567683" w:rsidRDefault="00567683" w:rsidP="003C523B">
      <w:pPr>
        <w:pStyle w:val="ListParagraph"/>
        <w:ind w:left="0"/>
      </w:pPr>
    </w:p>
    <w:p w14:paraId="31C23AD7" w14:textId="77777777" w:rsidR="00567683" w:rsidRPr="008B7D81" w:rsidRDefault="00567683" w:rsidP="00567683">
      <w:pPr>
        <w:pStyle w:val="ListParagraph"/>
      </w:pPr>
    </w:p>
    <w:p w14:paraId="5539277C" w14:textId="77777777" w:rsidR="00664E93" w:rsidRDefault="00630C38" w:rsidP="00567683">
      <w:pPr>
        <w:jc w:val="left"/>
      </w:pPr>
      <w:r>
        <w:br w:type="page"/>
      </w:r>
    </w:p>
    <w:p w14:paraId="6AB6A3FF" w14:textId="77777777" w:rsidR="003C523B" w:rsidRDefault="003C523B" w:rsidP="003C523B">
      <w:pPr>
        <w:jc w:val="left"/>
      </w:pPr>
    </w:p>
    <w:p w14:paraId="7BBE5329" w14:textId="5895A173" w:rsidR="003C523B" w:rsidRDefault="003C523B" w:rsidP="003C523B">
      <w:pPr>
        <w:pStyle w:val="ListParagraph"/>
        <w:numPr>
          <w:ilvl w:val="0"/>
          <w:numId w:val="13"/>
        </w:numPr>
      </w:pPr>
      <w:r>
        <w:t>Administratie naam:</w:t>
      </w:r>
    </w:p>
    <w:p w14:paraId="4F8950D1" w14:textId="77777777" w:rsidR="003C523B" w:rsidRDefault="003C523B" w:rsidP="003C523B">
      <w:pPr>
        <w:pStyle w:val="ListParagraph"/>
      </w:pPr>
      <w:proofErr w:type="spellStart"/>
      <w:r>
        <w:t>Relatie</w:t>
      </w:r>
      <w:proofErr w:type="spellEnd"/>
      <w:r>
        <w:t>:</w:t>
      </w:r>
    </w:p>
    <w:p w14:paraId="61EE44C1" w14:textId="77777777" w:rsidR="003C523B" w:rsidRDefault="003C523B" w:rsidP="003C523B">
      <w:pPr>
        <w:pStyle w:val="ListParagraph"/>
      </w:pPr>
      <w:proofErr w:type="spellStart"/>
      <w:r>
        <w:t>Factuur</w:t>
      </w:r>
      <w:proofErr w:type="spellEnd"/>
      <w:r>
        <w:t xml:space="preserve"> afbeelding:</w:t>
      </w:r>
    </w:p>
    <w:p w14:paraId="0CD0905C" w14:textId="77777777" w:rsidR="003C523B" w:rsidRDefault="003C523B" w:rsidP="003C523B">
      <w:pPr>
        <w:jc w:val="left"/>
      </w:pPr>
    </w:p>
    <w:p w14:paraId="383ED0A5" w14:textId="77777777" w:rsidR="003C523B" w:rsidRDefault="003C523B" w:rsidP="003C523B">
      <w:pPr>
        <w:jc w:val="left"/>
      </w:pPr>
    </w:p>
    <w:p w14:paraId="5CD71EC2" w14:textId="77777777" w:rsidR="003C523B" w:rsidRDefault="003C523B" w:rsidP="003C523B">
      <w:pPr>
        <w:jc w:val="left"/>
      </w:pPr>
    </w:p>
    <w:p w14:paraId="43C3E9FE" w14:textId="77777777" w:rsidR="003C523B" w:rsidRDefault="003C523B" w:rsidP="003C523B">
      <w:pPr>
        <w:jc w:val="left"/>
      </w:pPr>
    </w:p>
    <w:p w14:paraId="4DF4963B" w14:textId="77777777" w:rsidR="003C523B" w:rsidRDefault="003C523B" w:rsidP="003C523B">
      <w:pPr>
        <w:jc w:val="left"/>
      </w:pPr>
    </w:p>
    <w:p w14:paraId="3B3430EC" w14:textId="77777777" w:rsidR="003C523B" w:rsidRDefault="003C523B" w:rsidP="003C523B">
      <w:pPr>
        <w:jc w:val="left"/>
      </w:pPr>
    </w:p>
    <w:p w14:paraId="5C459F41" w14:textId="77777777" w:rsidR="003C523B" w:rsidRDefault="003C523B" w:rsidP="003C523B">
      <w:pPr>
        <w:jc w:val="left"/>
      </w:pPr>
    </w:p>
    <w:p w14:paraId="75FB726D" w14:textId="77777777" w:rsidR="003C523B" w:rsidRDefault="003C523B" w:rsidP="003C523B">
      <w:pPr>
        <w:jc w:val="left"/>
      </w:pPr>
    </w:p>
    <w:p w14:paraId="4A61BC6E" w14:textId="77777777" w:rsidR="003C523B" w:rsidRDefault="003C523B" w:rsidP="003C523B">
      <w:pPr>
        <w:jc w:val="left"/>
      </w:pPr>
    </w:p>
    <w:p w14:paraId="2286931E" w14:textId="77777777" w:rsidR="003C523B" w:rsidRDefault="003C523B" w:rsidP="003C523B">
      <w:pPr>
        <w:jc w:val="left"/>
      </w:pPr>
    </w:p>
    <w:p w14:paraId="1FC6A07F" w14:textId="77777777" w:rsidR="003C523B" w:rsidRDefault="003C523B" w:rsidP="003C523B">
      <w:pPr>
        <w:jc w:val="left"/>
      </w:pPr>
    </w:p>
    <w:p w14:paraId="2207DD43" w14:textId="77777777" w:rsidR="003C523B" w:rsidRDefault="003C523B" w:rsidP="003C523B">
      <w:pPr>
        <w:jc w:val="left"/>
      </w:pPr>
    </w:p>
    <w:p w14:paraId="22C024DD" w14:textId="77777777" w:rsidR="003C523B" w:rsidRDefault="003C523B" w:rsidP="003C523B">
      <w:pPr>
        <w:jc w:val="left"/>
      </w:pPr>
    </w:p>
    <w:p w14:paraId="4052FDBD" w14:textId="77777777" w:rsidR="003C523B" w:rsidRDefault="003C523B" w:rsidP="003C523B">
      <w:pPr>
        <w:jc w:val="left"/>
      </w:pPr>
    </w:p>
    <w:p w14:paraId="4ADD1221" w14:textId="77777777" w:rsidR="003C523B" w:rsidRDefault="003C523B" w:rsidP="003C523B">
      <w:pPr>
        <w:jc w:val="left"/>
      </w:pPr>
    </w:p>
    <w:p w14:paraId="1E0D46FE" w14:textId="77777777" w:rsidR="003C523B" w:rsidRDefault="003C523B" w:rsidP="003C523B">
      <w:pPr>
        <w:jc w:val="left"/>
      </w:pPr>
    </w:p>
    <w:p w14:paraId="7E69514A" w14:textId="77777777" w:rsidR="003C523B" w:rsidRDefault="003C523B" w:rsidP="003C523B">
      <w:pPr>
        <w:jc w:val="left"/>
      </w:pPr>
    </w:p>
    <w:p w14:paraId="29608DFA" w14:textId="77777777" w:rsidR="003C523B" w:rsidRDefault="003C523B" w:rsidP="003C523B">
      <w:pPr>
        <w:jc w:val="left"/>
      </w:pPr>
    </w:p>
    <w:p w14:paraId="783380AA" w14:textId="77777777" w:rsidR="003C523B" w:rsidRDefault="003C523B" w:rsidP="003C523B">
      <w:pPr>
        <w:jc w:val="left"/>
      </w:pPr>
    </w:p>
    <w:p w14:paraId="6ADBF995" w14:textId="77777777" w:rsidR="003C523B" w:rsidRDefault="003C523B" w:rsidP="003C523B">
      <w:pPr>
        <w:jc w:val="left"/>
      </w:pPr>
    </w:p>
    <w:p w14:paraId="1402C4D7" w14:textId="77777777" w:rsidR="003C523B" w:rsidRDefault="003C523B" w:rsidP="003C523B">
      <w:pPr>
        <w:jc w:val="left"/>
      </w:pPr>
    </w:p>
    <w:p w14:paraId="49461B63" w14:textId="77777777" w:rsidR="003C523B" w:rsidRDefault="003C523B" w:rsidP="003C523B">
      <w:pPr>
        <w:jc w:val="left"/>
      </w:pPr>
    </w:p>
    <w:p w14:paraId="2195700C" w14:textId="77777777" w:rsidR="003C523B" w:rsidRDefault="003C523B" w:rsidP="003C523B">
      <w:pPr>
        <w:jc w:val="left"/>
      </w:pPr>
    </w:p>
    <w:p w14:paraId="7CF82FFB" w14:textId="77777777" w:rsidR="003C523B" w:rsidRDefault="003C523B" w:rsidP="003C523B">
      <w:pPr>
        <w:jc w:val="left"/>
      </w:pPr>
    </w:p>
    <w:p w14:paraId="5855B627" w14:textId="77777777" w:rsidR="003C523B" w:rsidRDefault="003C523B" w:rsidP="003C523B">
      <w:pPr>
        <w:jc w:val="left"/>
      </w:pPr>
    </w:p>
    <w:p w14:paraId="6B39EDAD" w14:textId="77777777" w:rsidR="003C523B" w:rsidRDefault="003C523B" w:rsidP="003C523B">
      <w:pPr>
        <w:jc w:val="left"/>
      </w:pPr>
    </w:p>
    <w:p w14:paraId="285FFB30" w14:textId="77777777" w:rsidR="003C523B" w:rsidRDefault="003C523B" w:rsidP="003C523B">
      <w:pPr>
        <w:jc w:val="left"/>
      </w:pPr>
    </w:p>
    <w:p w14:paraId="0534254D" w14:textId="77777777" w:rsidR="003C523B" w:rsidRDefault="003C523B" w:rsidP="003C523B">
      <w:pPr>
        <w:jc w:val="left"/>
      </w:pPr>
    </w:p>
    <w:p w14:paraId="3C87ABAD" w14:textId="77777777" w:rsidR="003C523B" w:rsidRDefault="003C523B" w:rsidP="003C523B">
      <w:pPr>
        <w:jc w:val="left"/>
      </w:pPr>
    </w:p>
    <w:p w14:paraId="3BD1E83C" w14:textId="77777777" w:rsidR="003C523B" w:rsidRPr="008B7D81" w:rsidRDefault="003C523B" w:rsidP="003C523B">
      <w:pPr>
        <w:pStyle w:val="ListParagraph"/>
      </w:pPr>
      <w:proofErr w:type="spellStart"/>
      <w:r>
        <w:t>Opmerking</w:t>
      </w:r>
      <w:proofErr w:type="spellEnd"/>
      <w:r>
        <w:t>:</w:t>
      </w:r>
    </w:p>
    <w:p w14:paraId="7EC71E35" w14:textId="77777777" w:rsidR="003C523B" w:rsidRDefault="003C523B" w:rsidP="003C523B">
      <w:pPr>
        <w:pStyle w:val="ListParagraph"/>
      </w:pPr>
    </w:p>
    <w:p w14:paraId="37DEE458" w14:textId="77777777" w:rsidR="003C523B" w:rsidRDefault="003C523B" w:rsidP="003C523B">
      <w:pPr>
        <w:pStyle w:val="ListParagraph"/>
      </w:pPr>
    </w:p>
    <w:p w14:paraId="7CEADF01" w14:textId="77777777" w:rsidR="003C523B" w:rsidRDefault="003C523B" w:rsidP="003C523B">
      <w:pPr>
        <w:pStyle w:val="ListParagraph"/>
      </w:pPr>
    </w:p>
    <w:p w14:paraId="597A1DCD" w14:textId="77777777" w:rsidR="003C523B" w:rsidRDefault="003C523B" w:rsidP="003C523B">
      <w:pPr>
        <w:pStyle w:val="ListParagraph"/>
      </w:pPr>
    </w:p>
    <w:p w14:paraId="3CD625CD" w14:textId="77777777" w:rsidR="003C523B" w:rsidRDefault="003C523B" w:rsidP="003C523B">
      <w:pPr>
        <w:pStyle w:val="ListParagraph"/>
      </w:pPr>
    </w:p>
    <w:p w14:paraId="7E750BA0" w14:textId="77777777" w:rsidR="003C523B" w:rsidRDefault="003C523B" w:rsidP="003C523B">
      <w:pPr>
        <w:pStyle w:val="ListParagraph"/>
      </w:pPr>
    </w:p>
    <w:p w14:paraId="6B4BF760" w14:textId="77777777" w:rsidR="003C523B" w:rsidRDefault="003C523B" w:rsidP="003C523B">
      <w:pPr>
        <w:pStyle w:val="ListParagraph"/>
      </w:pPr>
    </w:p>
    <w:p w14:paraId="5C5E20A0" w14:textId="77777777" w:rsidR="003C523B" w:rsidRDefault="003C523B" w:rsidP="003C523B">
      <w:pPr>
        <w:pStyle w:val="ListParagraph"/>
      </w:pPr>
    </w:p>
    <w:p w14:paraId="0CAC9279" w14:textId="77777777" w:rsidR="00664E93" w:rsidRPr="00664E93" w:rsidRDefault="00664E93" w:rsidP="00567683">
      <w:pPr>
        <w:jc w:val="left"/>
      </w:pPr>
    </w:p>
    <w:p w14:paraId="537BD7F0" w14:textId="77777777" w:rsidR="00664E93" w:rsidRPr="00664E93" w:rsidRDefault="00664E93" w:rsidP="00567683">
      <w:pPr>
        <w:jc w:val="left"/>
      </w:pPr>
    </w:p>
    <w:p w14:paraId="511803EE" w14:textId="77777777" w:rsidR="00664E93" w:rsidRPr="00664E93" w:rsidRDefault="00664E93" w:rsidP="00567683">
      <w:pPr>
        <w:jc w:val="left"/>
      </w:pPr>
    </w:p>
    <w:p w14:paraId="215B90F6" w14:textId="77777777" w:rsidR="00664E93" w:rsidRPr="00664E93" w:rsidRDefault="00664E93" w:rsidP="00567683">
      <w:pPr>
        <w:jc w:val="left"/>
      </w:pPr>
    </w:p>
    <w:p w14:paraId="50D4FC7E" w14:textId="77777777" w:rsidR="00664E93" w:rsidRPr="00664E93" w:rsidRDefault="00664E93" w:rsidP="00567683">
      <w:pPr>
        <w:jc w:val="left"/>
      </w:pPr>
    </w:p>
    <w:p w14:paraId="15E7406C" w14:textId="77777777" w:rsidR="00664E93" w:rsidRPr="00664E93" w:rsidRDefault="00664E93" w:rsidP="00567683">
      <w:pPr>
        <w:jc w:val="left"/>
      </w:pPr>
    </w:p>
    <w:p w14:paraId="639F301F" w14:textId="77777777" w:rsidR="00664E93" w:rsidRPr="00664E93" w:rsidRDefault="00664E93" w:rsidP="00567683">
      <w:pPr>
        <w:jc w:val="left"/>
      </w:pPr>
    </w:p>
    <w:p w14:paraId="6D05FAA3" w14:textId="77777777" w:rsidR="00664E93" w:rsidRPr="00664E93" w:rsidRDefault="00664E93" w:rsidP="00567683">
      <w:pPr>
        <w:jc w:val="left"/>
      </w:pPr>
    </w:p>
    <w:p w14:paraId="196D3634" w14:textId="77777777" w:rsidR="00664E93" w:rsidRPr="00664E93" w:rsidRDefault="00664E93" w:rsidP="00567683">
      <w:pPr>
        <w:jc w:val="left"/>
      </w:pPr>
    </w:p>
    <w:p w14:paraId="0DC52D74" w14:textId="77777777" w:rsidR="00664E93" w:rsidRPr="00664E93" w:rsidRDefault="00664E93" w:rsidP="00567683">
      <w:pPr>
        <w:jc w:val="left"/>
      </w:pPr>
    </w:p>
    <w:p w14:paraId="01674AE3" w14:textId="77777777" w:rsidR="003C523B" w:rsidRDefault="003C523B" w:rsidP="003C523B">
      <w:pPr>
        <w:jc w:val="left"/>
      </w:pPr>
    </w:p>
    <w:p w14:paraId="72B0A4A7" w14:textId="77777777" w:rsidR="003C523B" w:rsidRDefault="003C523B" w:rsidP="003C523B">
      <w:pPr>
        <w:pStyle w:val="ListParagraph"/>
        <w:numPr>
          <w:ilvl w:val="0"/>
          <w:numId w:val="13"/>
        </w:numPr>
      </w:pPr>
      <w:r>
        <w:t>Administratie naam:</w:t>
      </w:r>
    </w:p>
    <w:p w14:paraId="7DA991BA" w14:textId="77777777" w:rsidR="003C523B" w:rsidRDefault="003C523B" w:rsidP="003C523B">
      <w:pPr>
        <w:pStyle w:val="ListParagraph"/>
      </w:pPr>
      <w:proofErr w:type="spellStart"/>
      <w:r>
        <w:t>Relatie</w:t>
      </w:r>
      <w:proofErr w:type="spellEnd"/>
      <w:r>
        <w:t>:</w:t>
      </w:r>
    </w:p>
    <w:p w14:paraId="6D488A13" w14:textId="77777777" w:rsidR="003C523B" w:rsidRDefault="003C523B" w:rsidP="003C523B">
      <w:pPr>
        <w:pStyle w:val="ListParagraph"/>
      </w:pPr>
      <w:proofErr w:type="spellStart"/>
      <w:r>
        <w:t>Factuur</w:t>
      </w:r>
      <w:proofErr w:type="spellEnd"/>
      <w:r>
        <w:t xml:space="preserve"> afbeelding:</w:t>
      </w:r>
    </w:p>
    <w:p w14:paraId="12E5DE56" w14:textId="77777777" w:rsidR="003C523B" w:rsidRDefault="003C523B" w:rsidP="003C523B">
      <w:pPr>
        <w:jc w:val="left"/>
      </w:pPr>
    </w:p>
    <w:p w14:paraId="178F3E38" w14:textId="77777777" w:rsidR="003C523B" w:rsidRDefault="003C523B" w:rsidP="003C523B">
      <w:pPr>
        <w:jc w:val="left"/>
      </w:pPr>
    </w:p>
    <w:p w14:paraId="6D52ADED" w14:textId="77777777" w:rsidR="003C523B" w:rsidRDefault="003C523B" w:rsidP="003C523B">
      <w:pPr>
        <w:jc w:val="left"/>
      </w:pPr>
    </w:p>
    <w:p w14:paraId="17E75729" w14:textId="77777777" w:rsidR="003C523B" w:rsidRDefault="003C523B" w:rsidP="003C523B">
      <w:pPr>
        <w:jc w:val="left"/>
      </w:pPr>
    </w:p>
    <w:p w14:paraId="21076F54" w14:textId="77777777" w:rsidR="003C523B" w:rsidRDefault="003C523B" w:rsidP="003C523B">
      <w:pPr>
        <w:jc w:val="left"/>
      </w:pPr>
    </w:p>
    <w:p w14:paraId="35469C2B" w14:textId="77777777" w:rsidR="003C523B" w:rsidRDefault="003C523B" w:rsidP="003C523B">
      <w:pPr>
        <w:jc w:val="left"/>
      </w:pPr>
    </w:p>
    <w:p w14:paraId="70E1EF5D" w14:textId="77777777" w:rsidR="003C523B" w:rsidRDefault="003C523B" w:rsidP="003C523B">
      <w:pPr>
        <w:jc w:val="left"/>
      </w:pPr>
    </w:p>
    <w:p w14:paraId="26A8C982" w14:textId="77777777" w:rsidR="003C523B" w:rsidRDefault="003C523B" w:rsidP="003C523B">
      <w:pPr>
        <w:jc w:val="left"/>
      </w:pPr>
    </w:p>
    <w:p w14:paraId="34474A7B" w14:textId="77777777" w:rsidR="003C523B" w:rsidRDefault="003C523B" w:rsidP="003C523B">
      <w:pPr>
        <w:jc w:val="left"/>
      </w:pPr>
    </w:p>
    <w:p w14:paraId="2E012AC0" w14:textId="77777777" w:rsidR="003C523B" w:rsidRDefault="003C523B" w:rsidP="003C523B">
      <w:pPr>
        <w:jc w:val="left"/>
      </w:pPr>
    </w:p>
    <w:p w14:paraId="7DD1C7F6" w14:textId="77777777" w:rsidR="003C523B" w:rsidRDefault="003C523B" w:rsidP="003C523B">
      <w:pPr>
        <w:jc w:val="left"/>
      </w:pPr>
    </w:p>
    <w:p w14:paraId="73F11BC1" w14:textId="77777777" w:rsidR="003C523B" w:rsidRDefault="003C523B" w:rsidP="003C523B">
      <w:pPr>
        <w:jc w:val="left"/>
      </w:pPr>
    </w:p>
    <w:p w14:paraId="03C2B0D4" w14:textId="77777777" w:rsidR="003C523B" w:rsidRDefault="003C523B" w:rsidP="003C523B">
      <w:pPr>
        <w:jc w:val="left"/>
      </w:pPr>
    </w:p>
    <w:p w14:paraId="5F067647" w14:textId="77777777" w:rsidR="003C523B" w:rsidRDefault="003C523B" w:rsidP="003C523B">
      <w:pPr>
        <w:jc w:val="left"/>
      </w:pPr>
    </w:p>
    <w:p w14:paraId="15F463A7" w14:textId="77777777" w:rsidR="003C523B" w:rsidRDefault="003C523B" w:rsidP="003C523B">
      <w:pPr>
        <w:jc w:val="left"/>
      </w:pPr>
    </w:p>
    <w:p w14:paraId="5B9FB9AF" w14:textId="77777777" w:rsidR="003C523B" w:rsidRDefault="003C523B" w:rsidP="003C523B">
      <w:pPr>
        <w:jc w:val="left"/>
      </w:pPr>
    </w:p>
    <w:p w14:paraId="19A35B5F" w14:textId="77777777" w:rsidR="003C523B" w:rsidRDefault="003C523B" w:rsidP="003C523B">
      <w:pPr>
        <w:jc w:val="left"/>
      </w:pPr>
    </w:p>
    <w:p w14:paraId="2AF51B76" w14:textId="77777777" w:rsidR="003C523B" w:rsidRDefault="003C523B" w:rsidP="003C523B">
      <w:pPr>
        <w:jc w:val="left"/>
      </w:pPr>
    </w:p>
    <w:p w14:paraId="182B5071" w14:textId="77777777" w:rsidR="003C523B" w:rsidRDefault="003C523B" w:rsidP="003C523B">
      <w:pPr>
        <w:jc w:val="left"/>
      </w:pPr>
    </w:p>
    <w:p w14:paraId="50B9B8F8" w14:textId="77777777" w:rsidR="003C523B" w:rsidRDefault="003C523B" w:rsidP="003C523B">
      <w:pPr>
        <w:jc w:val="left"/>
      </w:pPr>
    </w:p>
    <w:p w14:paraId="7FF9EB97" w14:textId="77777777" w:rsidR="003C523B" w:rsidRDefault="003C523B" w:rsidP="003C523B">
      <w:pPr>
        <w:jc w:val="left"/>
      </w:pPr>
    </w:p>
    <w:p w14:paraId="31CFF678" w14:textId="77777777" w:rsidR="003C523B" w:rsidRDefault="003C523B" w:rsidP="003C523B">
      <w:pPr>
        <w:jc w:val="left"/>
      </w:pPr>
    </w:p>
    <w:p w14:paraId="122F21C1" w14:textId="77777777" w:rsidR="003C523B" w:rsidRDefault="003C523B" w:rsidP="003C523B">
      <w:pPr>
        <w:jc w:val="left"/>
      </w:pPr>
    </w:p>
    <w:p w14:paraId="352E9985" w14:textId="77777777" w:rsidR="003C523B" w:rsidRDefault="003C523B" w:rsidP="003C523B">
      <w:pPr>
        <w:jc w:val="left"/>
      </w:pPr>
    </w:p>
    <w:p w14:paraId="57C443D4" w14:textId="77777777" w:rsidR="003C523B" w:rsidRDefault="003C523B" w:rsidP="003C523B">
      <w:pPr>
        <w:jc w:val="left"/>
      </w:pPr>
    </w:p>
    <w:p w14:paraId="1F6B04EB" w14:textId="77777777" w:rsidR="003C523B" w:rsidRDefault="003C523B" w:rsidP="003C523B">
      <w:pPr>
        <w:jc w:val="left"/>
      </w:pPr>
    </w:p>
    <w:p w14:paraId="67A86A3C" w14:textId="77777777" w:rsidR="003C523B" w:rsidRDefault="003C523B" w:rsidP="003C523B">
      <w:pPr>
        <w:jc w:val="left"/>
      </w:pPr>
    </w:p>
    <w:p w14:paraId="430068D9" w14:textId="77777777" w:rsidR="003C523B" w:rsidRDefault="003C523B" w:rsidP="003C523B">
      <w:pPr>
        <w:jc w:val="left"/>
      </w:pPr>
    </w:p>
    <w:p w14:paraId="01C319A3" w14:textId="77777777" w:rsidR="003C523B" w:rsidRDefault="003C523B" w:rsidP="003C523B">
      <w:pPr>
        <w:jc w:val="left"/>
      </w:pPr>
    </w:p>
    <w:p w14:paraId="34BB3CA9" w14:textId="77777777" w:rsidR="003C523B" w:rsidRPr="008B7D81" w:rsidRDefault="003C523B" w:rsidP="003C523B">
      <w:pPr>
        <w:pStyle w:val="ListParagraph"/>
      </w:pPr>
      <w:proofErr w:type="spellStart"/>
      <w:r>
        <w:t>Opmerking</w:t>
      </w:r>
      <w:proofErr w:type="spellEnd"/>
      <w:r>
        <w:t>:</w:t>
      </w:r>
    </w:p>
    <w:p w14:paraId="0E12ECF3" w14:textId="77777777" w:rsidR="003C523B" w:rsidRDefault="003C523B" w:rsidP="003C523B">
      <w:pPr>
        <w:pStyle w:val="ListParagraph"/>
      </w:pPr>
    </w:p>
    <w:p w14:paraId="0718F0AF" w14:textId="77777777" w:rsidR="003C523B" w:rsidRDefault="003C523B" w:rsidP="003C523B">
      <w:pPr>
        <w:pStyle w:val="ListParagraph"/>
      </w:pPr>
    </w:p>
    <w:p w14:paraId="62D62B36" w14:textId="77777777" w:rsidR="003C523B" w:rsidRDefault="003C523B" w:rsidP="003C523B">
      <w:pPr>
        <w:pStyle w:val="ListParagraph"/>
      </w:pPr>
    </w:p>
    <w:p w14:paraId="4D4494F4" w14:textId="77777777" w:rsidR="003C523B" w:rsidRDefault="003C523B" w:rsidP="003C523B">
      <w:pPr>
        <w:pStyle w:val="ListParagraph"/>
      </w:pPr>
    </w:p>
    <w:p w14:paraId="5B13226A" w14:textId="77777777" w:rsidR="003C523B" w:rsidRDefault="003C523B" w:rsidP="003C523B">
      <w:pPr>
        <w:pStyle w:val="ListParagraph"/>
      </w:pPr>
    </w:p>
    <w:p w14:paraId="081C2B2E" w14:textId="77777777" w:rsidR="003C523B" w:rsidRDefault="003C523B" w:rsidP="003C523B">
      <w:pPr>
        <w:pStyle w:val="ListParagraph"/>
      </w:pPr>
    </w:p>
    <w:p w14:paraId="3BB1420D" w14:textId="77777777" w:rsidR="003C523B" w:rsidRDefault="003C523B" w:rsidP="003C523B">
      <w:pPr>
        <w:pStyle w:val="ListParagraph"/>
      </w:pPr>
    </w:p>
    <w:p w14:paraId="1A3FCB5C" w14:textId="77777777" w:rsidR="003C523B" w:rsidRDefault="003C523B" w:rsidP="003C523B">
      <w:pPr>
        <w:pStyle w:val="ListParagraph"/>
      </w:pPr>
    </w:p>
    <w:p w14:paraId="0E8A3CF1" w14:textId="77777777" w:rsidR="003C523B" w:rsidRDefault="003C523B" w:rsidP="003C523B">
      <w:pPr>
        <w:jc w:val="left"/>
      </w:pPr>
      <w:r>
        <w:br w:type="page"/>
      </w:r>
    </w:p>
    <w:p w14:paraId="6850A963" w14:textId="5971AE03" w:rsidR="003C523B" w:rsidRDefault="003C523B" w:rsidP="003C523B">
      <w:pPr>
        <w:pStyle w:val="ListParagraph"/>
        <w:numPr>
          <w:ilvl w:val="0"/>
          <w:numId w:val="13"/>
        </w:numPr>
      </w:pPr>
      <w:r>
        <w:t>Administratie naam:</w:t>
      </w:r>
    </w:p>
    <w:p w14:paraId="797F31DF" w14:textId="77777777" w:rsidR="003C523B" w:rsidRDefault="003C523B" w:rsidP="003C523B">
      <w:pPr>
        <w:pStyle w:val="ListParagraph"/>
      </w:pPr>
      <w:proofErr w:type="spellStart"/>
      <w:r>
        <w:t>Relatie</w:t>
      </w:r>
      <w:proofErr w:type="spellEnd"/>
      <w:r>
        <w:t>:</w:t>
      </w:r>
    </w:p>
    <w:p w14:paraId="1FA94255" w14:textId="77777777" w:rsidR="003C523B" w:rsidRDefault="003C523B" w:rsidP="003C523B">
      <w:pPr>
        <w:pStyle w:val="ListParagraph"/>
      </w:pPr>
      <w:proofErr w:type="spellStart"/>
      <w:r>
        <w:t>Factuur</w:t>
      </w:r>
      <w:proofErr w:type="spellEnd"/>
      <w:r>
        <w:t xml:space="preserve"> afbeelding:</w:t>
      </w:r>
    </w:p>
    <w:p w14:paraId="3B627658" w14:textId="77777777" w:rsidR="003C523B" w:rsidRDefault="003C523B" w:rsidP="003C523B">
      <w:pPr>
        <w:jc w:val="left"/>
      </w:pPr>
    </w:p>
    <w:p w14:paraId="4B62E20A" w14:textId="77777777" w:rsidR="003C523B" w:rsidRDefault="003C523B" w:rsidP="003C523B">
      <w:pPr>
        <w:jc w:val="left"/>
      </w:pPr>
    </w:p>
    <w:p w14:paraId="2B866BD5" w14:textId="77777777" w:rsidR="003C523B" w:rsidRDefault="003C523B" w:rsidP="003C523B">
      <w:pPr>
        <w:jc w:val="left"/>
      </w:pPr>
    </w:p>
    <w:p w14:paraId="5EE387D2" w14:textId="77777777" w:rsidR="003C523B" w:rsidRDefault="003C523B" w:rsidP="003C523B">
      <w:pPr>
        <w:jc w:val="left"/>
      </w:pPr>
    </w:p>
    <w:p w14:paraId="59DE5B07" w14:textId="77777777" w:rsidR="003C523B" w:rsidRDefault="003C523B" w:rsidP="003C523B">
      <w:pPr>
        <w:jc w:val="left"/>
      </w:pPr>
    </w:p>
    <w:p w14:paraId="42571048" w14:textId="77777777" w:rsidR="003C523B" w:rsidRDefault="003C523B" w:rsidP="003C523B">
      <w:pPr>
        <w:jc w:val="left"/>
      </w:pPr>
    </w:p>
    <w:p w14:paraId="211873D9" w14:textId="77777777" w:rsidR="003C523B" w:rsidRDefault="003C523B" w:rsidP="003C523B">
      <w:pPr>
        <w:jc w:val="left"/>
      </w:pPr>
    </w:p>
    <w:p w14:paraId="42210F91" w14:textId="77777777" w:rsidR="003C523B" w:rsidRDefault="003C523B" w:rsidP="003C523B">
      <w:pPr>
        <w:jc w:val="left"/>
      </w:pPr>
    </w:p>
    <w:p w14:paraId="095F0F50" w14:textId="77777777" w:rsidR="003C523B" w:rsidRDefault="003C523B" w:rsidP="003C523B">
      <w:pPr>
        <w:jc w:val="left"/>
      </w:pPr>
    </w:p>
    <w:p w14:paraId="1EDB172D" w14:textId="77777777" w:rsidR="003C523B" w:rsidRDefault="003C523B" w:rsidP="003C523B">
      <w:pPr>
        <w:jc w:val="left"/>
      </w:pPr>
    </w:p>
    <w:p w14:paraId="5614EC24" w14:textId="77777777" w:rsidR="003C523B" w:rsidRDefault="003C523B" w:rsidP="003C523B">
      <w:pPr>
        <w:jc w:val="left"/>
      </w:pPr>
    </w:p>
    <w:p w14:paraId="7BB41643" w14:textId="77777777" w:rsidR="003C523B" w:rsidRDefault="003C523B" w:rsidP="003C523B">
      <w:pPr>
        <w:jc w:val="left"/>
      </w:pPr>
    </w:p>
    <w:p w14:paraId="46C70BD7" w14:textId="77777777" w:rsidR="003C523B" w:rsidRDefault="003C523B" w:rsidP="003C523B">
      <w:pPr>
        <w:jc w:val="left"/>
      </w:pPr>
    </w:p>
    <w:p w14:paraId="5D1E088D" w14:textId="77777777" w:rsidR="003C523B" w:rsidRDefault="003C523B" w:rsidP="003C523B">
      <w:pPr>
        <w:jc w:val="left"/>
      </w:pPr>
    </w:p>
    <w:p w14:paraId="643AF412" w14:textId="77777777" w:rsidR="003C523B" w:rsidRDefault="003C523B" w:rsidP="003C523B">
      <w:pPr>
        <w:jc w:val="left"/>
      </w:pPr>
    </w:p>
    <w:p w14:paraId="44B23121" w14:textId="77777777" w:rsidR="003C523B" w:rsidRDefault="003C523B" w:rsidP="003C523B">
      <w:pPr>
        <w:jc w:val="left"/>
      </w:pPr>
    </w:p>
    <w:p w14:paraId="0313899F" w14:textId="77777777" w:rsidR="003C523B" w:rsidRDefault="003C523B" w:rsidP="003C523B">
      <w:pPr>
        <w:jc w:val="left"/>
      </w:pPr>
    </w:p>
    <w:p w14:paraId="1F9348F1" w14:textId="77777777" w:rsidR="003C523B" w:rsidRDefault="003C523B" w:rsidP="003C523B">
      <w:pPr>
        <w:jc w:val="left"/>
      </w:pPr>
    </w:p>
    <w:p w14:paraId="70621786" w14:textId="77777777" w:rsidR="003C523B" w:rsidRDefault="003C523B" w:rsidP="003C523B">
      <w:pPr>
        <w:jc w:val="left"/>
      </w:pPr>
    </w:p>
    <w:p w14:paraId="7E2D5594" w14:textId="77777777" w:rsidR="003C523B" w:rsidRDefault="003C523B" w:rsidP="003C523B">
      <w:pPr>
        <w:jc w:val="left"/>
      </w:pPr>
    </w:p>
    <w:p w14:paraId="2C39102B" w14:textId="77777777" w:rsidR="003C523B" w:rsidRDefault="003C523B" w:rsidP="003C523B">
      <w:pPr>
        <w:jc w:val="left"/>
      </w:pPr>
    </w:p>
    <w:p w14:paraId="242E0FC6" w14:textId="77777777" w:rsidR="003C523B" w:rsidRDefault="003C523B" w:rsidP="003C523B">
      <w:pPr>
        <w:jc w:val="left"/>
      </w:pPr>
    </w:p>
    <w:p w14:paraId="161FE3B7" w14:textId="77777777" w:rsidR="003C523B" w:rsidRDefault="003C523B" w:rsidP="003C523B">
      <w:pPr>
        <w:jc w:val="left"/>
      </w:pPr>
    </w:p>
    <w:p w14:paraId="606FB394" w14:textId="77777777" w:rsidR="003C523B" w:rsidRDefault="003C523B" w:rsidP="003C523B">
      <w:pPr>
        <w:jc w:val="left"/>
      </w:pPr>
    </w:p>
    <w:p w14:paraId="38491546" w14:textId="77777777" w:rsidR="003C523B" w:rsidRDefault="003C523B" w:rsidP="003C523B">
      <w:pPr>
        <w:jc w:val="left"/>
      </w:pPr>
    </w:p>
    <w:p w14:paraId="66C1F678" w14:textId="77777777" w:rsidR="003C523B" w:rsidRDefault="003C523B" w:rsidP="003C523B">
      <w:pPr>
        <w:jc w:val="left"/>
      </w:pPr>
    </w:p>
    <w:p w14:paraId="3A1943D8" w14:textId="77777777" w:rsidR="003C523B" w:rsidRDefault="003C523B" w:rsidP="003C523B">
      <w:pPr>
        <w:jc w:val="left"/>
      </w:pPr>
    </w:p>
    <w:p w14:paraId="764C7EAC" w14:textId="77777777" w:rsidR="003C523B" w:rsidRDefault="003C523B" w:rsidP="003C523B">
      <w:pPr>
        <w:jc w:val="left"/>
      </w:pPr>
    </w:p>
    <w:p w14:paraId="6FA47814" w14:textId="77777777" w:rsidR="003C523B" w:rsidRDefault="003C523B" w:rsidP="003C523B">
      <w:pPr>
        <w:jc w:val="left"/>
      </w:pPr>
    </w:p>
    <w:p w14:paraId="139F912D" w14:textId="77777777" w:rsidR="003C523B" w:rsidRPr="008B7D81" w:rsidRDefault="003C523B" w:rsidP="003C523B">
      <w:pPr>
        <w:pStyle w:val="ListParagraph"/>
      </w:pPr>
      <w:proofErr w:type="spellStart"/>
      <w:r>
        <w:t>Opmerking</w:t>
      </w:r>
      <w:proofErr w:type="spellEnd"/>
      <w:r>
        <w:t>:</w:t>
      </w:r>
    </w:p>
    <w:p w14:paraId="6B913334" w14:textId="77777777" w:rsidR="003C523B" w:rsidRDefault="003C523B" w:rsidP="003C523B">
      <w:pPr>
        <w:pStyle w:val="ListParagraph"/>
      </w:pPr>
    </w:p>
    <w:p w14:paraId="3C663326" w14:textId="77777777" w:rsidR="003C523B" w:rsidRDefault="003C523B" w:rsidP="003C523B">
      <w:pPr>
        <w:pStyle w:val="ListParagraph"/>
      </w:pPr>
    </w:p>
    <w:p w14:paraId="37C509F4" w14:textId="77777777" w:rsidR="003C523B" w:rsidRDefault="003C523B" w:rsidP="003C523B">
      <w:pPr>
        <w:pStyle w:val="ListParagraph"/>
      </w:pPr>
    </w:p>
    <w:p w14:paraId="1D1BA49E" w14:textId="77777777" w:rsidR="003C523B" w:rsidRDefault="003C523B" w:rsidP="003C523B">
      <w:pPr>
        <w:pStyle w:val="ListParagraph"/>
      </w:pPr>
    </w:p>
    <w:p w14:paraId="4887061C" w14:textId="77777777" w:rsidR="003C523B" w:rsidRDefault="003C523B" w:rsidP="003C523B">
      <w:pPr>
        <w:pStyle w:val="ListParagraph"/>
      </w:pPr>
    </w:p>
    <w:p w14:paraId="7F02294C" w14:textId="77777777" w:rsidR="003C523B" w:rsidRDefault="003C523B" w:rsidP="003C523B">
      <w:pPr>
        <w:pStyle w:val="ListParagraph"/>
      </w:pPr>
    </w:p>
    <w:p w14:paraId="10F7539B" w14:textId="77777777" w:rsidR="003C523B" w:rsidRDefault="003C523B" w:rsidP="003C523B">
      <w:pPr>
        <w:pStyle w:val="ListParagraph"/>
      </w:pPr>
    </w:p>
    <w:p w14:paraId="7B4F12AF" w14:textId="77777777" w:rsidR="003C523B" w:rsidRDefault="003C523B" w:rsidP="003C523B">
      <w:pPr>
        <w:pStyle w:val="ListParagraph"/>
      </w:pPr>
    </w:p>
    <w:p w14:paraId="1A14415F" w14:textId="77777777" w:rsidR="003C523B" w:rsidRDefault="003C523B" w:rsidP="003C523B">
      <w:pPr>
        <w:jc w:val="left"/>
      </w:pPr>
      <w:r>
        <w:br w:type="page"/>
      </w:r>
    </w:p>
    <w:p w14:paraId="161C9289" w14:textId="1B595D47" w:rsidR="003C523B" w:rsidRDefault="003C523B" w:rsidP="003C523B">
      <w:pPr>
        <w:pStyle w:val="ListParagraph"/>
        <w:numPr>
          <w:ilvl w:val="0"/>
          <w:numId w:val="13"/>
        </w:numPr>
      </w:pPr>
      <w:r>
        <w:t>Administratie naam:</w:t>
      </w:r>
    </w:p>
    <w:p w14:paraId="612E4E03" w14:textId="77777777" w:rsidR="003C523B" w:rsidRDefault="003C523B" w:rsidP="003C523B">
      <w:pPr>
        <w:pStyle w:val="ListParagraph"/>
      </w:pPr>
      <w:proofErr w:type="spellStart"/>
      <w:r>
        <w:t>Relatie</w:t>
      </w:r>
      <w:proofErr w:type="spellEnd"/>
      <w:r>
        <w:t>:</w:t>
      </w:r>
    </w:p>
    <w:p w14:paraId="4873A46D" w14:textId="77777777" w:rsidR="003C523B" w:rsidRDefault="003C523B" w:rsidP="003C523B">
      <w:pPr>
        <w:pStyle w:val="ListParagraph"/>
      </w:pPr>
      <w:proofErr w:type="spellStart"/>
      <w:r>
        <w:t>Factuur</w:t>
      </w:r>
      <w:proofErr w:type="spellEnd"/>
      <w:r>
        <w:t xml:space="preserve"> afbeelding:</w:t>
      </w:r>
    </w:p>
    <w:p w14:paraId="1777D38D" w14:textId="77777777" w:rsidR="003C523B" w:rsidRDefault="003C523B" w:rsidP="003C523B">
      <w:pPr>
        <w:jc w:val="left"/>
      </w:pPr>
    </w:p>
    <w:p w14:paraId="6AFB758D" w14:textId="77777777" w:rsidR="003C523B" w:rsidRDefault="003C523B" w:rsidP="003C523B">
      <w:pPr>
        <w:jc w:val="left"/>
      </w:pPr>
    </w:p>
    <w:p w14:paraId="4BD99E4E" w14:textId="77777777" w:rsidR="003C523B" w:rsidRDefault="003C523B" w:rsidP="003C523B">
      <w:pPr>
        <w:jc w:val="left"/>
      </w:pPr>
    </w:p>
    <w:p w14:paraId="769AE861" w14:textId="77777777" w:rsidR="003C523B" w:rsidRDefault="003C523B" w:rsidP="003C523B">
      <w:pPr>
        <w:jc w:val="left"/>
      </w:pPr>
    </w:p>
    <w:p w14:paraId="2FD1CD79" w14:textId="77777777" w:rsidR="003C523B" w:rsidRDefault="003C523B" w:rsidP="003C523B">
      <w:pPr>
        <w:jc w:val="left"/>
      </w:pPr>
    </w:p>
    <w:p w14:paraId="1EC454BB" w14:textId="77777777" w:rsidR="003C523B" w:rsidRDefault="003C523B" w:rsidP="003C523B">
      <w:pPr>
        <w:jc w:val="left"/>
      </w:pPr>
    </w:p>
    <w:p w14:paraId="6CF33F21" w14:textId="77777777" w:rsidR="003C523B" w:rsidRDefault="003C523B" w:rsidP="003C523B">
      <w:pPr>
        <w:jc w:val="left"/>
      </w:pPr>
    </w:p>
    <w:p w14:paraId="4AC9D3D7" w14:textId="77777777" w:rsidR="003C523B" w:rsidRDefault="003C523B" w:rsidP="003C523B">
      <w:pPr>
        <w:jc w:val="left"/>
      </w:pPr>
    </w:p>
    <w:p w14:paraId="3BD0CCE0" w14:textId="77777777" w:rsidR="003C523B" w:rsidRDefault="003C523B" w:rsidP="003C523B">
      <w:pPr>
        <w:jc w:val="left"/>
      </w:pPr>
    </w:p>
    <w:p w14:paraId="54508B2F" w14:textId="77777777" w:rsidR="003C523B" w:rsidRDefault="003C523B" w:rsidP="003C523B">
      <w:pPr>
        <w:jc w:val="left"/>
      </w:pPr>
    </w:p>
    <w:p w14:paraId="30F873CD" w14:textId="77777777" w:rsidR="003C523B" w:rsidRDefault="003C523B" w:rsidP="003C523B">
      <w:pPr>
        <w:jc w:val="left"/>
      </w:pPr>
    </w:p>
    <w:p w14:paraId="467F3E43" w14:textId="77777777" w:rsidR="003C523B" w:rsidRDefault="003C523B" w:rsidP="003C523B">
      <w:pPr>
        <w:jc w:val="left"/>
      </w:pPr>
    </w:p>
    <w:p w14:paraId="1A84726C" w14:textId="77777777" w:rsidR="003C523B" w:rsidRDefault="003C523B" w:rsidP="003C523B">
      <w:pPr>
        <w:jc w:val="left"/>
      </w:pPr>
    </w:p>
    <w:p w14:paraId="66266A28" w14:textId="77777777" w:rsidR="003C523B" w:rsidRDefault="003C523B" w:rsidP="003C523B">
      <w:pPr>
        <w:jc w:val="left"/>
      </w:pPr>
    </w:p>
    <w:p w14:paraId="6AC360F6" w14:textId="77777777" w:rsidR="003C523B" w:rsidRDefault="003C523B" w:rsidP="003C523B">
      <w:pPr>
        <w:jc w:val="left"/>
      </w:pPr>
    </w:p>
    <w:p w14:paraId="646BB4CD" w14:textId="77777777" w:rsidR="003C523B" w:rsidRDefault="003C523B" w:rsidP="003C523B">
      <w:pPr>
        <w:jc w:val="left"/>
      </w:pPr>
    </w:p>
    <w:p w14:paraId="13040AD8" w14:textId="77777777" w:rsidR="003C523B" w:rsidRDefault="003C523B" w:rsidP="003C523B">
      <w:pPr>
        <w:jc w:val="left"/>
      </w:pPr>
    </w:p>
    <w:p w14:paraId="1D20C94D" w14:textId="77777777" w:rsidR="003C523B" w:rsidRDefault="003C523B" w:rsidP="003C523B">
      <w:pPr>
        <w:jc w:val="left"/>
      </w:pPr>
    </w:p>
    <w:p w14:paraId="0DD757BB" w14:textId="77777777" w:rsidR="003C523B" w:rsidRDefault="003C523B" w:rsidP="003C523B">
      <w:pPr>
        <w:jc w:val="left"/>
      </w:pPr>
    </w:p>
    <w:p w14:paraId="194D62B9" w14:textId="77777777" w:rsidR="003C523B" w:rsidRDefault="003C523B" w:rsidP="003C523B">
      <w:pPr>
        <w:jc w:val="left"/>
      </w:pPr>
    </w:p>
    <w:p w14:paraId="48D1191D" w14:textId="77777777" w:rsidR="003C523B" w:rsidRDefault="003C523B" w:rsidP="003C523B">
      <w:pPr>
        <w:jc w:val="left"/>
      </w:pPr>
    </w:p>
    <w:p w14:paraId="18BD596F" w14:textId="77777777" w:rsidR="003C523B" w:rsidRDefault="003C523B" w:rsidP="003C523B">
      <w:pPr>
        <w:jc w:val="left"/>
      </w:pPr>
    </w:p>
    <w:p w14:paraId="331CC061" w14:textId="77777777" w:rsidR="003C523B" w:rsidRDefault="003C523B" w:rsidP="003C523B">
      <w:pPr>
        <w:jc w:val="left"/>
      </w:pPr>
    </w:p>
    <w:p w14:paraId="710D26E5" w14:textId="77777777" w:rsidR="003C523B" w:rsidRDefault="003C523B" w:rsidP="003C523B">
      <w:pPr>
        <w:jc w:val="left"/>
      </w:pPr>
    </w:p>
    <w:p w14:paraId="209A2158" w14:textId="77777777" w:rsidR="003C523B" w:rsidRDefault="003C523B" w:rsidP="003C523B">
      <w:pPr>
        <w:jc w:val="left"/>
      </w:pPr>
    </w:p>
    <w:p w14:paraId="53FDF413" w14:textId="77777777" w:rsidR="003C523B" w:rsidRDefault="003C523B" w:rsidP="003C523B">
      <w:pPr>
        <w:jc w:val="left"/>
      </w:pPr>
    </w:p>
    <w:p w14:paraId="50896534" w14:textId="77777777" w:rsidR="003C523B" w:rsidRDefault="003C523B" w:rsidP="003C523B">
      <w:pPr>
        <w:jc w:val="left"/>
      </w:pPr>
    </w:p>
    <w:p w14:paraId="41FC4FBC" w14:textId="77777777" w:rsidR="003C523B" w:rsidRDefault="003C523B" w:rsidP="003C523B">
      <w:pPr>
        <w:jc w:val="left"/>
      </w:pPr>
    </w:p>
    <w:p w14:paraId="078BC2F5" w14:textId="77777777" w:rsidR="003C523B" w:rsidRDefault="003C523B" w:rsidP="003C523B">
      <w:pPr>
        <w:jc w:val="left"/>
      </w:pPr>
    </w:p>
    <w:p w14:paraId="17C2D473" w14:textId="77777777" w:rsidR="003C523B" w:rsidRPr="008B7D81" w:rsidRDefault="003C523B" w:rsidP="003C523B">
      <w:pPr>
        <w:pStyle w:val="ListParagraph"/>
      </w:pPr>
      <w:proofErr w:type="spellStart"/>
      <w:r>
        <w:t>Opmerking</w:t>
      </w:r>
      <w:proofErr w:type="spellEnd"/>
      <w:r>
        <w:t>:</w:t>
      </w:r>
    </w:p>
    <w:p w14:paraId="285CF008" w14:textId="77777777" w:rsidR="003C523B" w:rsidRDefault="003C523B" w:rsidP="003C523B">
      <w:pPr>
        <w:pStyle w:val="ListParagraph"/>
      </w:pPr>
    </w:p>
    <w:p w14:paraId="10713BD9" w14:textId="77777777" w:rsidR="003C523B" w:rsidRDefault="003C523B" w:rsidP="003C523B">
      <w:pPr>
        <w:pStyle w:val="ListParagraph"/>
      </w:pPr>
    </w:p>
    <w:p w14:paraId="6311BE9C" w14:textId="77777777" w:rsidR="003C523B" w:rsidRDefault="003C523B" w:rsidP="003C523B">
      <w:pPr>
        <w:pStyle w:val="ListParagraph"/>
      </w:pPr>
    </w:p>
    <w:p w14:paraId="3ACA4B27" w14:textId="77777777" w:rsidR="003C523B" w:rsidRDefault="003C523B" w:rsidP="003C523B">
      <w:pPr>
        <w:pStyle w:val="ListParagraph"/>
      </w:pPr>
    </w:p>
    <w:p w14:paraId="7DB1E0E5" w14:textId="77777777" w:rsidR="003C523B" w:rsidRDefault="003C523B" w:rsidP="003C523B">
      <w:pPr>
        <w:pStyle w:val="ListParagraph"/>
      </w:pPr>
    </w:p>
    <w:p w14:paraId="2C0DA734" w14:textId="77777777" w:rsidR="003C523B" w:rsidRDefault="003C523B" w:rsidP="003C523B">
      <w:pPr>
        <w:pStyle w:val="ListParagraph"/>
      </w:pPr>
    </w:p>
    <w:p w14:paraId="22D45307" w14:textId="77777777" w:rsidR="003C523B" w:rsidRDefault="003C523B" w:rsidP="003C523B">
      <w:pPr>
        <w:pStyle w:val="ListParagraph"/>
      </w:pPr>
    </w:p>
    <w:p w14:paraId="468204EA" w14:textId="77777777" w:rsidR="003C523B" w:rsidRDefault="003C523B" w:rsidP="003C523B">
      <w:pPr>
        <w:pStyle w:val="ListParagraph"/>
      </w:pPr>
    </w:p>
    <w:p w14:paraId="6C80F481" w14:textId="77777777" w:rsidR="003C523B" w:rsidRDefault="003C523B" w:rsidP="003C523B">
      <w:pPr>
        <w:jc w:val="left"/>
      </w:pPr>
      <w:r>
        <w:br w:type="page"/>
      </w:r>
    </w:p>
    <w:p w14:paraId="2A30D7F3" w14:textId="18006FF9" w:rsidR="003C523B" w:rsidRDefault="003C523B" w:rsidP="003C523B">
      <w:pPr>
        <w:pStyle w:val="ListParagraph"/>
        <w:numPr>
          <w:ilvl w:val="0"/>
          <w:numId w:val="13"/>
        </w:numPr>
      </w:pPr>
      <w:r>
        <w:t>Administratie naam:</w:t>
      </w:r>
    </w:p>
    <w:p w14:paraId="2ED94C16" w14:textId="77777777" w:rsidR="003C523B" w:rsidRDefault="003C523B" w:rsidP="003C523B">
      <w:pPr>
        <w:pStyle w:val="ListParagraph"/>
      </w:pPr>
      <w:proofErr w:type="spellStart"/>
      <w:r>
        <w:t>Relatie</w:t>
      </w:r>
      <w:proofErr w:type="spellEnd"/>
      <w:r>
        <w:t>:</w:t>
      </w:r>
    </w:p>
    <w:p w14:paraId="6148B46B" w14:textId="77777777" w:rsidR="003C523B" w:rsidRDefault="003C523B" w:rsidP="003C523B">
      <w:pPr>
        <w:pStyle w:val="ListParagraph"/>
      </w:pPr>
      <w:proofErr w:type="spellStart"/>
      <w:r>
        <w:t>Factuur</w:t>
      </w:r>
      <w:proofErr w:type="spellEnd"/>
      <w:r>
        <w:t xml:space="preserve"> afbeelding:</w:t>
      </w:r>
    </w:p>
    <w:p w14:paraId="3D3E5133" w14:textId="77777777" w:rsidR="003C523B" w:rsidRDefault="003C523B" w:rsidP="003C523B">
      <w:pPr>
        <w:jc w:val="left"/>
      </w:pPr>
    </w:p>
    <w:p w14:paraId="1ABDF3B0" w14:textId="77777777" w:rsidR="003C523B" w:rsidRDefault="003C523B" w:rsidP="003C523B">
      <w:pPr>
        <w:jc w:val="left"/>
      </w:pPr>
    </w:p>
    <w:p w14:paraId="043A5878" w14:textId="77777777" w:rsidR="003C523B" w:rsidRDefault="003C523B" w:rsidP="003C523B">
      <w:pPr>
        <w:jc w:val="left"/>
      </w:pPr>
    </w:p>
    <w:p w14:paraId="4D60A98B" w14:textId="77777777" w:rsidR="003C523B" w:rsidRDefault="003C523B" w:rsidP="003C523B">
      <w:pPr>
        <w:jc w:val="left"/>
      </w:pPr>
    </w:p>
    <w:p w14:paraId="10550AF2" w14:textId="77777777" w:rsidR="003C523B" w:rsidRDefault="003C523B" w:rsidP="003C523B">
      <w:pPr>
        <w:jc w:val="left"/>
      </w:pPr>
    </w:p>
    <w:p w14:paraId="2991AA66" w14:textId="77777777" w:rsidR="003C523B" w:rsidRDefault="003C523B" w:rsidP="003C523B">
      <w:pPr>
        <w:jc w:val="left"/>
      </w:pPr>
    </w:p>
    <w:p w14:paraId="5442E5A4" w14:textId="77777777" w:rsidR="003C523B" w:rsidRDefault="003C523B" w:rsidP="003C523B">
      <w:pPr>
        <w:jc w:val="left"/>
      </w:pPr>
    </w:p>
    <w:p w14:paraId="2570B592" w14:textId="77777777" w:rsidR="003C523B" w:rsidRDefault="003C523B" w:rsidP="003C523B">
      <w:pPr>
        <w:jc w:val="left"/>
      </w:pPr>
    </w:p>
    <w:p w14:paraId="6FF27894" w14:textId="77777777" w:rsidR="003C523B" w:rsidRDefault="003C523B" w:rsidP="003C523B">
      <w:pPr>
        <w:jc w:val="left"/>
      </w:pPr>
    </w:p>
    <w:p w14:paraId="4408BE1A" w14:textId="77777777" w:rsidR="003C523B" w:rsidRDefault="003C523B" w:rsidP="003C523B">
      <w:pPr>
        <w:jc w:val="left"/>
      </w:pPr>
    </w:p>
    <w:p w14:paraId="1E71BA7F" w14:textId="77777777" w:rsidR="003C523B" w:rsidRDefault="003C523B" w:rsidP="003C523B">
      <w:pPr>
        <w:jc w:val="left"/>
      </w:pPr>
    </w:p>
    <w:p w14:paraId="0C0C65D1" w14:textId="77777777" w:rsidR="003C523B" w:rsidRDefault="003C523B" w:rsidP="003C523B">
      <w:pPr>
        <w:jc w:val="left"/>
      </w:pPr>
    </w:p>
    <w:p w14:paraId="52AAC7EF" w14:textId="77777777" w:rsidR="003C523B" w:rsidRDefault="003C523B" w:rsidP="003C523B">
      <w:pPr>
        <w:jc w:val="left"/>
      </w:pPr>
    </w:p>
    <w:p w14:paraId="7CC500D3" w14:textId="77777777" w:rsidR="003C523B" w:rsidRDefault="003C523B" w:rsidP="003C523B">
      <w:pPr>
        <w:jc w:val="left"/>
      </w:pPr>
    </w:p>
    <w:p w14:paraId="2CBD9929" w14:textId="77777777" w:rsidR="003C523B" w:rsidRDefault="003C523B" w:rsidP="003C523B">
      <w:pPr>
        <w:jc w:val="left"/>
      </w:pPr>
    </w:p>
    <w:p w14:paraId="00A99323" w14:textId="77777777" w:rsidR="003C523B" w:rsidRDefault="003C523B" w:rsidP="003C523B">
      <w:pPr>
        <w:jc w:val="left"/>
      </w:pPr>
    </w:p>
    <w:p w14:paraId="047E6602" w14:textId="77777777" w:rsidR="003C523B" w:rsidRDefault="003C523B" w:rsidP="003C523B">
      <w:pPr>
        <w:jc w:val="left"/>
      </w:pPr>
    </w:p>
    <w:p w14:paraId="001C085D" w14:textId="77777777" w:rsidR="003C523B" w:rsidRDefault="003C523B" w:rsidP="003C523B">
      <w:pPr>
        <w:jc w:val="left"/>
      </w:pPr>
    </w:p>
    <w:p w14:paraId="4E798825" w14:textId="77777777" w:rsidR="003C523B" w:rsidRDefault="003C523B" w:rsidP="003C523B">
      <w:pPr>
        <w:jc w:val="left"/>
      </w:pPr>
    </w:p>
    <w:p w14:paraId="2768E264" w14:textId="77777777" w:rsidR="003C523B" w:rsidRDefault="003C523B" w:rsidP="003C523B">
      <w:pPr>
        <w:jc w:val="left"/>
      </w:pPr>
    </w:p>
    <w:p w14:paraId="7DC1D8C9" w14:textId="77777777" w:rsidR="003C523B" w:rsidRDefault="003C523B" w:rsidP="003C523B">
      <w:pPr>
        <w:jc w:val="left"/>
      </w:pPr>
    </w:p>
    <w:p w14:paraId="10A69BA5" w14:textId="77777777" w:rsidR="003C523B" w:rsidRDefault="003C523B" w:rsidP="003C523B">
      <w:pPr>
        <w:jc w:val="left"/>
      </w:pPr>
    </w:p>
    <w:p w14:paraId="62ADCFE6" w14:textId="77777777" w:rsidR="003C523B" w:rsidRDefault="003C523B" w:rsidP="003C523B">
      <w:pPr>
        <w:jc w:val="left"/>
      </w:pPr>
    </w:p>
    <w:p w14:paraId="410D84EB" w14:textId="77777777" w:rsidR="003C523B" w:rsidRDefault="003C523B" w:rsidP="003C523B">
      <w:pPr>
        <w:jc w:val="left"/>
      </w:pPr>
    </w:p>
    <w:p w14:paraId="3EB10775" w14:textId="77777777" w:rsidR="003C523B" w:rsidRDefault="003C523B" w:rsidP="003C523B">
      <w:pPr>
        <w:jc w:val="left"/>
      </w:pPr>
    </w:p>
    <w:p w14:paraId="2877F669" w14:textId="77777777" w:rsidR="003C523B" w:rsidRDefault="003C523B" w:rsidP="003C523B">
      <w:pPr>
        <w:jc w:val="left"/>
      </w:pPr>
    </w:p>
    <w:p w14:paraId="1D34EAFF" w14:textId="77777777" w:rsidR="003C523B" w:rsidRDefault="003C523B" w:rsidP="003C523B">
      <w:pPr>
        <w:jc w:val="left"/>
      </w:pPr>
    </w:p>
    <w:p w14:paraId="1227EBBE" w14:textId="77777777" w:rsidR="003C523B" w:rsidRDefault="003C523B" w:rsidP="003C523B">
      <w:pPr>
        <w:jc w:val="left"/>
      </w:pPr>
    </w:p>
    <w:p w14:paraId="208B86DB" w14:textId="77777777" w:rsidR="003C523B" w:rsidRDefault="003C523B" w:rsidP="003C523B">
      <w:pPr>
        <w:jc w:val="left"/>
      </w:pPr>
    </w:p>
    <w:p w14:paraId="23C14731" w14:textId="77777777" w:rsidR="003C523B" w:rsidRPr="008B7D81" w:rsidRDefault="003C523B" w:rsidP="003C523B">
      <w:pPr>
        <w:pStyle w:val="ListParagraph"/>
      </w:pPr>
      <w:proofErr w:type="spellStart"/>
      <w:r>
        <w:t>Opmerking</w:t>
      </w:r>
      <w:proofErr w:type="spellEnd"/>
      <w:r>
        <w:t>:</w:t>
      </w:r>
    </w:p>
    <w:p w14:paraId="48D4EF27" w14:textId="77777777" w:rsidR="003C523B" w:rsidRDefault="003C523B" w:rsidP="003C523B">
      <w:pPr>
        <w:pStyle w:val="ListParagraph"/>
      </w:pPr>
    </w:p>
    <w:p w14:paraId="2BE78888" w14:textId="77777777" w:rsidR="003C523B" w:rsidRDefault="003C523B" w:rsidP="003C523B">
      <w:pPr>
        <w:pStyle w:val="ListParagraph"/>
      </w:pPr>
    </w:p>
    <w:p w14:paraId="6C6D8951" w14:textId="77777777" w:rsidR="003C523B" w:rsidRDefault="003C523B" w:rsidP="003C523B">
      <w:pPr>
        <w:pStyle w:val="ListParagraph"/>
      </w:pPr>
    </w:p>
    <w:p w14:paraId="4139E64E" w14:textId="77777777" w:rsidR="003C523B" w:rsidRDefault="003C523B" w:rsidP="003C523B">
      <w:pPr>
        <w:pStyle w:val="ListParagraph"/>
      </w:pPr>
    </w:p>
    <w:p w14:paraId="65451E2B" w14:textId="77777777" w:rsidR="003C523B" w:rsidRDefault="003C523B" w:rsidP="003C523B">
      <w:pPr>
        <w:pStyle w:val="ListParagraph"/>
      </w:pPr>
    </w:p>
    <w:p w14:paraId="27A33DAD" w14:textId="77777777" w:rsidR="003C523B" w:rsidRDefault="003C523B" w:rsidP="003C523B">
      <w:pPr>
        <w:pStyle w:val="ListParagraph"/>
      </w:pPr>
    </w:p>
    <w:p w14:paraId="3C81D876" w14:textId="77777777" w:rsidR="003C523B" w:rsidRDefault="003C523B" w:rsidP="003C523B">
      <w:pPr>
        <w:pStyle w:val="ListParagraph"/>
      </w:pPr>
    </w:p>
    <w:p w14:paraId="5C59ECB3" w14:textId="77777777" w:rsidR="003C523B" w:rsidRDefault="003C523B" w:rsidP="003C523B">
      <w:pPr>
        <w:pStyle w:val="ListParagraph"/>
      </w:pPr>
    </w:p>
    <w:p w14:paraId="626187BF" w14:textId="4AA715F8" w:rsidR="00664E93" w:rsidRPr="00664E93" w:rsidRDefault="003C523B" w:rsidP="00567683">
      <w:pPr>
        <w:jc w:val="left"/>
      </w:pPr>
      <w:r>
        <w:br w:type="page"/>
      </w:r>
    </w:p>
    <w:p w14:paraId="52A1A7AA" w14:textId="77777777" w:rsidR="00664E93" w:rsidRPr="00664E93" w:rsidRDefault="00664E93" w:rsidP="00567683">
      <w:pPr>
        <w:jc w:val="left"/>
      </w:pPr>
    </w:p>
    <w:p w14:paraId="1EAA1993" w14:textId="77777777" w:rsidR="00664E93" w:rsidRPr="00664E93" w:rsidRDefault="00664E93" w:rsidP="00567683">
      <w:pPr>
        <w:jc w:val="left"/>
      </w:pPr>
    </w:p>
    <w:p w14:paraId="7EA3D6B1" w14:textId="77777777" w:rsidR="00664E93" w:rsidRPr="00664E93" w:rsidRDefault="00664E93" w:rsidP="00567683">
      <w:pPr>
        <w:jc w:val="left"/>
      </w:pPr>
    </w:p>
    <w:p w14:paraId="6E7050A4" w14:textId="77777777" w:rsidR="00664E93" w:rsidRPr="00664E93" w:rsidRDefault="00664E93" w:rsidP="00567683">
      <w:pPr>
        <w:jc w:val="left"/>
      </w:pPr>
    </w:p>
    <w:p w14:paraId="65D285A8" w14:textId="77777777" w:rsidR="00664E93" w:rsidRPr="00664E93" w:rsidRDefault="00664E93" w:rsidP="00567683">
      <w:pPr>
        <w:jc w:val="left"/>
      </w:pPr>
    </w:p>
    <w:p w14:paraId="585E7564" w14:textId="77777777" w:rsidR="00664E93" w:rsidRPr="00664E93" w:rsidRDefault="00664E93" w:rsidP="00567683">
      <w:pPr>
        <w:jc w:val="left"/>
      </w:pPr>
    </w:p>
    <w:p w14:paraId="3ACA64BB" w14:textId="77777777" w:rsidR="00664E93" w:rsidRPr="00664E93" w:rsidRDefault="00664E93" w:rsidP="00567683">
      <w:pPr>
        <w:jc w:val="left"/>
      </w:pPr>
    </w:p>
    <w:p w14:paraId="018726E4" w14:textId="77777777" w:rsidR="00664E93" w:rsidRPr="00664E93" w:rsidRDefault="00664E93" w:rsidP="00567683">
      <w:pPr>
        <w:jc w:val="left"/>
      </w:pPr>
    </w:p>
    <w:p w14:paraId="38EB9AD9" w14:textId="77777777" w:rsidR="00664E93" w:rsidRPr="00664E93" w:rsidRDefault="00664E93" w:rsidP="00567683">
      <w:pPr>
        <w:jc w:val="left"/>
      </w:pPr>
    </w:p>
    <w:p w14:paraId="41A03C24" w14:textId="77777777" w:rsidR="00664E93" w:rsidRPr="00664E93" w:rsidRDefault="00664E93" w:rsidP="00567683">
      <w:pPr>
        <w:jc w:val="left"/>
      </w:pPr>
    </w:p>
    <w:p w14:paraId="3B30170E" w14:textId="77777777" w:rsidR="00664E93" w:rsidRPr="00664E93" w:rsidRDefault="00664E93" w:rsidP="00567683">
      <w:pPr>
        <w:jc w:val="left"/>
      </w:pPr>
    </w:p>
    <w:p w14:paraId="3EF15618" w14:textId="77777777" w:rsidR="00664E93" w:rsidRPr="00664E93" w:rsidRDefault="00664E93" w:rsidP="00567683">
      <w:pPr>
        <w:jc w:val="left"/>
      </w:pPr>
    </w:p>
    <w:p w14:paraId="4B80A0AC" w14:textId="77777777" w:rsidR="00664E93" w:rsidRPr="00664E93" w:rsidRDefault="00664E93" w:rsidP="00567683">
      <w:pPr>
        <w:jc w:val="left"/>
      </w:pPr>
    </w:p>
    <w:p w14:paraId="20A0CB0A" w14:textId="77777777" w:rsidR="00664E93" w:rsidRPr="00664E93" w:rsidRDefault="00664E93" w:rsidP="00567683">
      <w:pPr>
        <w:jc w:val="left"/>
      </w:pPr>
    </w:p>
    <w:p w14:paraId="539A0F54" w14:textId="77777777" w:rsidR="00664E93" w:rsidRPr="00664E93" w:rsidRDefault="00664E93" w:rsidP="00567683">
      <w:pPr>
        <w:jc w:val="left"/>
      </w:pPr>
    </w:p>
    <w:p w14:paraId="584AFB68" w14:textId="77777777" w:rsidR="00664E93" w:rsidRPr="00664E93" w:rsidRDefault="00664E93" w:rsidP="00567683">
      <w:pPr>
        <w:jc w:val="left"/>
      </w:pPr>
    </w:p>
    <w:p w14:paraId="4F9BA237" w14:textId="77777777" w:rsidR="00664E93" w:rsidRPr="00664E93" w:rsidRDefault="00664E93" w:rsidP="00567683">
      <w:pPr>
        <w:jc w:val="left"/>
      </w:pPr>
    </w:p>
    <w:p w14:paraId="20AB053A" w14:textId="77777777" w:rsidR="00664E93" w:rsidRPr="00664E93" w:rsidRDefault="00664E93" w:rsidP="00567683">
      <w:pPr>
        <w:jc w:val="left"/>
      </w:pPr>
    </w:p>
    <w:p w14:paraId="5BF45577" w14:textId="77777777" w:rsidR="00664E93" w:rsidRPr="00664E93" w:rsidRDefault="00664E93" w:rsidP="00567683">
      <w:pPr>
        <w:jc w:val="left"/>
      </w:pPr>
    </w:p>
    <w:p w14:paraId="477F9670" w14:textId="77777777" w:rsidR="00664E93" w:rsidRPr="00664E93" w:rsidRDefault="00664E93" w:rsidP="00567683">
      <w:pPr>
        <w:jc w:val="left"/>
      </w:pPr>
    </w:p>
    <w:p w14:paraId="04BB2939" w14:textId="77777777" w:rsidR="00664E93" w:rsidRPr="00664E93" w:rsidRDefault="00664E93" w:rsidP="00567683">
      <w:pPr>
        <w:jc w:val="left"/>
      </w:pPr>
    </w:p>
    <w:p w14:paraId="1B291DB7" w14:textId="77777777" w:rsidR="00664E93" w:rsidRPr="00664E93" w:rsidRDefault="00664E93" w:rsidP="00567683">
      <w:pPr>
        <w:jc w:val="left"/>
      </w:pPr>
    </w:p>
    <w:p w14:paraId="1365BD31" w14:textId="77777777" w:rsidR="00664E93" w:rsidRPr="00664E93" w:rsidRDefault="00664E93" w:rsidP="00567683">
      <w:pPr>
        <w:jc w:val="left"/>
      </w:pPr>
    </w:p>
    <w:p w14:paraId="4117ADC2" w14:textId="77777777" w:rsidR="00664E93" w:rsidRPr="00664E93" w:rsidRDefault="00664E93" w:rsidP="00567683">
      <w:pPr>
        <w:jc w:val="left"/>
      </w:pPr>
    </w:p>
    <w:p w14:paraId="4471C4B7" w14:textId="77777777" w:rsidR="00664E93" w:rsidRPr="00664E93" w:rsidRDefault="00664E93" w:rsidP="00567683">
      <w:pPr>
        <w:jc w:val="left"/>
      </w:pPr>
    </w:p>
    <w:p w14:paraId="5B948722" w14:textId="77777777" w:rsidR="00664E93" w:rsidRPr="00664E93" w:rsidRDefault="00664E93" w:rsidP="00567683">
      <w:pPr>
        <w:jc w:val="left"/>
      </w:pPr>
    </w:p>
    <w:p w14:paraId="6C10F758" w14:textId="77777777" w:rsidR="00664E93" w:rsidRPr="00664E93" w:rsidRDefault="00664E93" w:rsidP="00567683">
      <w:pPr>
        <w:jc w:val="left"/>
      </w:pPr>
    </w:p>
    <w:p w14:paraId="61EDDC8F" w14:textId="77777777" w:rsidR="00664E93" w:rsidRPr="00664E93" w:rsidRDefault="00664E93" w:rsidP="00567683">
      <w:pPr>
        <w:jc w:val="left"/>
      </w:pPr>
    </w:p>
    <w:p w14:paraId="7D3341DF" w14:textId="77777777" w:rsidR="00664E93" w:rsidRPr="00664E93" w:rsidRDefault="00664E93" w:rsidP="00567683">
      <w:pPr>
        <w:jc w:val="left"/>
      </w:pPr>
    </w:p>
    <w:p w14:paraId="327305BE" w14:textId="77777777" w:rsidR="00664E93" w:rsidRPr="00664E93" w:rsidRDefault="00664E93" w:rsidP="00567683">
      <w:pPr>
        <w:jc w:val="left"/>
      </w:pPr>
    </w:p>
    <w:p w14:paraId="01B01C13" w14:textId="77777777" w:rsidR="00664E93" w:rsidRPr="00664E93" w:rsidRDefault="00664E93" w:rsidP="00567683">
      <w:pPr>
        <w:jc w:val="left"/>
      </w:pPr>
    </w:p>
    <w:p w14:paraId="5C31B468" w14:textId="77777777" w:rsidR="00664E93" w:rsidRPr="00664E93" w:rsidRDefault="00664E93" w:rsidP="00567683">
      <w:pPr>
        <w:jc w:val="left"/>
      </w:pPr>
    </w:p>
    <w:p w14:paraId="79E2D9C3" w14:textId="77777777" w:rsidR="00664E93" w:rsidRPr="00664E93" w:rsidRDefault="00664E93" w:rsidP="00567683">
      <w:pPr>
        <w:jc w:val="left"/>
      </w:pPr>
    </w:p>
    <w:p w14:paraId="0EC918D6" w14:textId="77777777" w:rsidR="00664E93" w:rsidRPr="00664E93" w:rsidRDefault="00664E93" w:rsidP="00567683">
      <w:pPr>
        <w:jc w:val="left"/>
      </w:pPr>
    </w:p>
    <w:p w14:paraId="53CA7B1E" w14:textId="77777777" w:rsidR="00664E93" w:rsidRPr="00664E93" w:rsidRDefault="00664E93" w:rsidP="00567683">
      <w:pPr>
        <w:jc w:val="left"/>
      </w:pPr>
    </w:p>
    <w:p w14:paraId="19E222A4" w14:textId="77777777" w:rsidR="00393D26" w:rsidRPr="00664E93" w:rsidRDefault="00664E93" w:rsidP="00567683">
      <w:pPr>
        <w:tabs>
          <w:tab w:val="left" w:pos="7011"/>
        </w:tabs>
        <w:jc w:val="left"/>
      </w:pPr>
      <w:r>
        <w:tab/>
      </w:r>
    </w:p>
    <w:sectPr w:rsidR="00393D26" w:rsidRPr="00664E93" w:rsidSect="00630C38">
      <w:headerReference w:type="default" r:id="rId7"/>
      <w:footerReference w:type="default" r:id="rId8"/>
      <w:headerReference w:type="first" r:id="rId9"/>
      <w:pgSz w:w="11906" w:h="16838"/>
      <w:pgMar w:top="1418" w:right="1797" w:bottom="1418" w:left="179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CAD2" w14:textId="77777777" w:rsidR="007B1615" w:rsidRDefault="007B1615">
      <w:r>
        <w:separator/>
      </w:r>
    </w:p>
  </w:endnote>
  <w:endnote w:type="continuationSeparator" w:id="0">
    <w:p w14:paraId="5D0D69FD" w14:textId="77777777" w:rsidR="007B1615" w:rsidRDefault="007B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363E" w14:textId="77777777" w:rsidR="004607FB" w:rsidRDefault="007B1615">
    <w:pPr>
      <w:pStyle w:val="Footer"/>
    </w:pPr>
    <w:r>
      <w:rPr>
        <w:noProof/>
      </w:rPr>
      <w:pict w14:anchorId="4ED7743D">
        <v:shapetype id="_x0000_t202" coordsize="21600,21600" o:spt="202" path="m,l,21600r21600,l21600,xe">
          <v:stroke joinstyle="miter"/>
          <v:path gradientshapeok="t" o:connecttype="rect"/>
        </v:shapetype>
        <v:shape id="Text Box 3" o:spid="_x0000_s1029" type="#_x0000_t202" style="position:absolute;left:0;text-align:left;margin-left:-3.5pt;margin-top:2.2pt;width:405.5pt;height:31.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bS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" filled="f" stroked="f">
          <v:textbox>
            <w:txbxContent>
              <w:p w14:paraId="36DF2223" w14:textId="77777777" w:rsidR="004607FB" w:rsidRDefault="00B05528">
                <w:r>
                  <w:rPr>
                    <w:sz w:val="12"/>
                  </w:rPr>
                  <w:t xml:space="preserve">All rights reserved. Disclosure to third parties of this document or any part thereof, or the use of any information contained therein for purposes other than provided for by this document, is not permitted, except with the prior and express written permission of </w:t>
                </w:r>
                <w:r w:rsidR="009F626E">
                  <w:rPr>
                    <w:sz w:val="12"/>
                  </w:rPr>
                  <w:t>Smartbooqing</w:t>
                </w:r>
              </w:p>
            </w:txbxContent>
          </v:textbox>
        </v:shape>
      </w:pict>
    </w:r>
    <w:r w:rsidR="00B05528">
      <w:rPr>
        <w:rStyle w:val="PageNumber"/>
      </w:rPr>
      <w:tab/>
    </w:r>
    <w:r w:rsidR="00B05528">
      <w:rPr>
        <w:rStyle w:val="PageNumber"/>
      </w:rPr>
      <w:tab/>
    </w:r>
    <w:r w:rsidR="004607FB">
      <w:rPr>
        <w:rStyle w:val="PageNumber"/>
      </w:rPr>
      <w:fldChar w:fldCharType="begin"/>
    </w:r>
    <w:r w:rsidR="00B05528">
      <w:rPr>
        <w:rStyle w:val="PageNumber"/>
      </w:rPr>
      <w:instrText xml:space="preserve"> PAGE </w:instrText>
    </w:r>
    <w:r w:rsidR="004607FB">
      <w:rPr>
        <w:rStyle w:val="PageNumber"/>
      </w:rPr>
      <w:fldChar w:fldCharType="separate"/>
    </w:r>
    <w:r w:rsidR="009F626E">
      <w:rPr>
        <w:rStyle w:val="PageNumber"/>
        <w:noProof/>
      </w:rPr>
      <w:t>2</w:t>
    </w:r>
    <w:r w:rsidR="004607FB">
      <w:rPr>
        <w:rStyle w:val="PageNumber"/>
      </w:rPr>
      <w:fldChar w:fldCharType="end"/>
    </w:r>
    <w:r>
      <w:rPr>
        <w:noProof/>
      </w:rPr>
      <w:pict w14:anchorId="3A9338A1">
        <v:line id="Line 2" o:spid="_x0000_s1028" style="position:absolute;left:0;text-align:left;z-index:251654144;visibility:visible;mso-position-horizontal-relative:text;mso-position-vertical-relative:text" from="1pt,.3pt" to="4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iU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"/>
      </w:pict>
    </w:r>
    <w:r w:rsidR="00B05528">
      <w:rPr>
        <w:rStyle w:val="PageNumber"/>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6B7CC" w14:textId="77777777" w:rsidR="007B1615" w:rsidRDefault="007B1615">
      <w:r>
        <w:separator/>
      </w:r>
    </w:p>
  </w:footnote>
  <w:footnote w:type="continuationSeparator" w:id="0">
    <w:p w14:paraId="02556EDF" w14:textId="77777777" w:rsidR="007B1615" w:rsidRDefault="007B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AF90" w14:textId="77777777" w:rsidR="00630C38" w:rsidRDefault="007B1615" w:rsidP="00630C38">
    <w:pPr>
      <w:pStyle w:val="Header"/>
      <w:ind w:left="-284"/>
    </w:pPr>
    <w:r>
      <w:rPr>
        <w:noProof/>
      </w:rPr>
      <w:pict w14:anchorId="72DA1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92.2pt;margin-top:21.5pt;width:126.6pt;height:17.4pt;z-index:251661312;visibility:visible">
          <v:imagedata r:id="rId1" o:title=""/>
          <w10:wrap type="square"/>
        </v:shape>
      </w:pict>
    </w:r>
    <w:r>
      <w:rPr>
        <w:noProof/>
      </w:rPr>
      <w:pict w14:anchorId="33D29F07">
        <v:shape id="_x0000_s1032" type="#_x0000_t75" style="position:absolute;left:0;text-align:left;margin-left:-4.45pt;margin-top:6.1pt;width:27.2pt;height:33.9pt;z-index:251660288;visibility:visible">
          <v:imagedata r:id="rId2" o:title=""/>
          <w10:wrap type="square"/>
        </v:shape>
      </w:pict>
    </w:r>
    <w:r>
      <w:rPr>
        <w:noProof/>
      </w:rPr>
      <w:pict w14:anchorId="322BA14A">
        <v:shapetype id="_x0000_t32" coordsize="21600,21600" o:spt="32" o:oned="t" path="m,l21600,21600e" filled="f">
          <v:path arrowok="t" fillok="f" o:connecttype="none"/>
          <o:lock v:ext="edit" shapetype="t"/>
        </v:shapetype>
        <v:shape id="_x0000_s1031" type="#_x0000_t32" style="position:absolute;left:0;text-align:left;margin-left:-9pt;margin-top:47.6pt;width:6in;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"/>
      </w:pict>
    </w:r>
  </w:p>
  <w:p w14:paraId="4D5DF191" w14:textId="77777777" w:rsidR="004607FB" w:rsidRPr="00630C38" w:rsidRDefault="004607FB" w:rsidP="00630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F3CA" w14:textId="77777777" w:rsidR="004607FB" w:rsidRDefault="007B1615">
    <w:pPr>
      <w:pStyle w:val="Header"/>
      <w:ind w:left="-284"/>
    </w:pPr>
    <w:r>
      <w:rPr>
        <w:noProof/>
      </w:rPr>
      <w:pict w14:anchorId="3CF04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0;text-align:left;margin-left:292.2pt;margin-top:21.5pt;width:126.6pt;height:17.4pt;z-index:251658240;visibility:visible">
          <v:imagedata r:id="rId1" o:title=""/>
          <w10:wrap type="square"/>
        </v:shape>
      </w:pict>
    </w:r>
    <w:r>
      <w:rPr>
        <w:noProof/>
      </w:rPr>
      <w:pict w14:anchorId="688529DA">
        <v:shape id="Picture 12" o:spid="_x0000_s1026" type="#_x0000_t75" style="position:absolute;left:0;text-align:left;margin-left:-4.45pt;margin-top:6.1pt;width:27.2pt;height:33.9pt;z-index:251657216;visibility:visible">
          <v:imagedata r:id="rId2" o:title=""/>
          <w10:wrap type="square"/>
        </v:shape>
      </w:pict>
    </w:r>
    <w:r>
      <w:rPr>
        <w:noProof/>
      </w:rPr>
      <w:pict w14:anchorId="57A382D6">
        <v:shapetype id="_x0000_t32" coordsize="21600,21600" o:spt="32" o:oned="t" path="m,l21600,21600e" filled="f">
          <v:path arrowok="t" fillok="f" o:connecttype="none"/>
          <o:lock v:ext="edit" shapetype="t"/>
        </v:shapetype>
        <v:shape id="AutoShape 4" o:spid="_x0000_s1025" type="#_x0000_t32" style="position:absolute;left:0;text-align:left;margin-left:-9pt;margin-top:47.6pt;width:6in;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&#1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46EE380"/>
    <w:lvl w:ilvl="0">
      <w:numFmt w:val="decimal"/>
      <w:lvlText w:val="*"/>
      <w:lvlJc w:val="left"/>
    </w:lvl>
  </w:abstractNum>
  <w:abstractNum w:abstractNumId="1" w15:restartNumberingAfterBreak="0">
    <w:nsid w:val="02CE4F7A"/>
    <w:multiLevelType w:val="hybridMultilevel"/>
    <w:tmpl w:val="FDCE85B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4F15289"/>
    <w:multiLevelType w:val="hybridMultilevel"/>
    <w:tmpl w:val="EC681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77BA0"/>
    <w:multiLevelType w:val="hybridMultilevel"/>
    <w:tmpl w:val="81C86FF6"/>
    <w:lvl w:ilvl="0" w:tplc="116A8CF8">
      <w:numFmt w:val="bullet"/>
      <w:lvlText w:val="-"/>
      <w:lvlJc w:val="left"/>
      <w:pPr>
        <w:tabs>
          <w:tab w:val="num" w:pos="601"/>
        </w:tabs>
        <w:ind w:left="601" w:hanging="360"/>
      </w:pPr>
      <w:rPr>
        <w:rFonts w:ascii="Times New Roman" w:eastAsia="Times New Roman" w:hAnsi="Times New Roman" w:cs="Times New Roman" w:hint="default"/>
      </w:rPr>
    </w:lvl>
    <w:lvl w:ilvl="1" w:tplc="04130003" w:tentative="1">
      <w:start w:val="1"/>
      <w:numFmt w:val="bullet"/>
      <w:lvlText w:val="o"/>
      <w:lvlJc w:val="left"/>
      <w:pPr>
        <w:tabs>
          <w:tab w:val="num" w:pos="1321"/>
        </w:tabs>
        <w:ind w:left="1321" w:hanging="360"/>
      </w:pPr>
      <w:rPr>
        <w:rFonts w:ascii="Courier New" w:hAnsi="Courier New" w:hint="default"/>
      </w:rPr>
    </w:lvl>
    <w:lvl w:ilvl="2" w:tplc="04130005" w:tentative="1">
      <w:start w:val="1"/>
      <w:numFmt w:val="bullet"/>
      <w:lvlText w:val=""/>
      <w:lvlJc w:val="left"/>
      <w:pPr>
        <w:tabs>
          <w:tab w:val="num" w:pos="2041"/>
        </w:tabs>
        <w:ind w:left="2041" w:hanging="360"/>
      </w:pPr>
      <w:rPr>
        <w:rFonts w:ascii="Wingdings" w:hAnsi="Wingdings" w:hint="default"/>
      </w:rPr>
    </w:lvl>
    <w:lvl w:ilvl="3" w:tplc="04130001" w:tentative="1">
      <w:start w:val="1"/>
      <w:numFmt w:val="bullet"/>
      <w:lvlText w:val=""/>
      <w:lvlJc w:val="left"/>
      <w:pPr>
        <w:tabs>
          <w:tab w:val="num" w:pos="2761"/>
        </w:tabs>
        <w:ind w:left="2761" w:hanging="360"/>
      </w:pPr>
      <w:rPr>
        <w:rFonts w:ascii="Symbol" w:hAnsi="Symbol" w:hint="default"/>
      </w:rPr>
    </w:lvl>
    <w:lvl w:ilvl="4" w:tplc="04130003" w:tentative="1">
      <w:start w:val="1"/>
      <w:numFmt w:val="bullet"/>
      <w:lvlText w:val="o"/>
      <w:lvlJc w:val="left"/>
      <w:pPr>
        <w:tabs>
          <w:tab w:val="num" w:pos="3481"/>
        </w:tabs>
        <w:ind w:left="3481" w:hanging="360"/>
      </w:pPr>
      <w:rPr>
        <w:rFonts w:ascii="Courier New" w:hAnsi="Courier New" w:hint="default"/>
      </w:rPr>
    </w:lvl>
    <w:lvl w:ilvl="5" w:tplc="04130005" w:tentative="1">
      <w:start w:val="1"/>
      <w:numFmt w:val="bullet"/>
      <w:lvlText w:val=""/>
      <w:lvlJc w:val="left"/>
      <w:pPr>
        <w:tabs>
          <w:tab w:val="num" w:pos="4201"/>
        </w:tabs>
        <w:ind w:left="4201" w:hanging="360"/>
      </w:pPr>
      <w:rPr>
        <w:rFonts w:ascii="Wingdings" w:hAnsi="Wingdings" w:hint="default"/>
      </w:rPr>
    </w:lvl>
    <w:lvl w:ilvl="6" w:tplc="04130001" w:tentative="1">
      <w:start w:val="1"/>
      <w:numFmt w:val="bullet"/>
      <w:lvlText w:val=""/>
      <w:lvlJc w:val="left"/>
      <w:pPr>
        <w:tabs>
          <w:tab w:val="num" w:pos="4921"/>
        </w:tabs>
        <w:ind w:left="4921" w:hanging="360"/>
      </w:pPr>
      <w:rPr>
        <w:rFonts w:ascii="Symbol" w:hAnsi="Symbol" w:hint="default"/>
      </w:rPr>
    </w:lvl>
    <w:lvl w:ilvl="7" w:tplc="04130003" w:tentative="1">
      <w:start w:val="1"/>
      <w:numFmt w:val="bullet"/>
      <w:lvlText w:val="o"/>
      <w:lvlJc w:val="left"/>
      <w:pPr>
        <w:tabs>
          <w:tab w:val="num" w:pos="5641"/>
        </w:tabs>
        <w:ind w:left="5641" w:hanging="360"/>
      </w:pPr>
      <w:rPr>
        <w:rFonts w:ascii="Courier New" w:hAnsi="Courier New" w:hint="default"/>
      </w:rPr>
    </w:lvl>
    <w:lvl w:ilvl="8" w:tplc="04130005" w:tentative="1">
      <w:start w:val="1"/>
      <w:numFmt w:val="bullet"/>
      <w:lvlText w:val=""/>
      <w:lvlJc w:val="left"/>
      <w:pPr>
        <w:tabs>
          <w:tab w:val="num" w:pos="6361"/>
        </w:tabs>
        <w:ind w:left="6361" w:hanging="360"/>
      </w:pPr>
      <w:rPr>
        <w:rFonts w:ascii="Wingdings" w:hAnsi="Wingdings" w:hint="default"/>
      </w:rPr>
    </w:lvl>
  </w:abstractNum>
  <w:abstractNum w:abstractNumId="4" w15:restartNumberingAfterBreak="0">
    <w:nsid w:val="14A4086D"/>
    <w:multiLevelType w:val="hybridMultilevel"/>
    <w:tmpl w:val="EC681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232738"/>
    <w:multiLevelType w:val="hybridMultilevel"/>
    <w:tmpl w:val="42C872FE"/>
    <w:lvl w:ilvl="0" w:tplc="C6B47474">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0203C"/>
    <w:multiLevelType w:val="hybridMultilevel"/>
    <w:tmpl w:val="EC6814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E604414"/>
    <w:multiLevelType w:val="hybridMultilevel"/>
    <w:tmpl w:val="EC681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FB196A"/>
    <w:multiLevelType w:val="multilevel"/>
    <w:tmpl w:val="2FF0844A"/>
    <w:lvl w:ilvl="0">
      <w:start w:val="1"/>
      <w:numFmt w:val="decimal"/>
      <w:pStyle w:val="Heading1"/>
      <w:lvlText w:val="%1."/>
      <w:lvlJc w:val="left"/>
      <w:pPr>
        <w:tabs>
          <w:tab w:val="num" w:pos="544"/>
        </w:tabs>
        <w:ind w:left="544" w:hanging="360"/>
      </w:pPr>
      <w:rPr>
        <w:rFonts w:ascii="Verdana" w:hAnsi="Verdana" w:hint="default"/>
        <w:b w:val="0"/>
        <w:i w:val="0"/>
        <w:sz w:val="28"/>
      </w:rPr>
    </w:lvl>
    <w:lvl w:ilvl="1">
      <w:start w:val="1"/>
      <w:numFmt w:val="decimal"/>
      <w:pStyle w:val="Heading2"/>
      <w:lvlText w:val="%1.%2."/>
      <w:lvlJc w:val="left"/>
      <w:pPr>
        <w:tabs>
          <w:tab w:val="num" w:pos="1264"/>
        </w:tabs>
        <w:ind w:left="976" w:hanging="432"/>
      </w:pPr>
      <w:rPr>
        <w:rFonts w:ascii="Verdana" w:hAnsi="Verdana" w:hint="default"/>
        <w:b w:val="0"/>
        <w:i w:val="0"/>
        <w:sz w:val="24"/>
      </w:rPr>
    </w:lvl>
    <w:lvl w:ilvl="2">
      <w:start w:val="1"/>
      <w:numFmt w:val="decimal"/>
      <w:pStyle w:val="Heading3"/>
      <w:lvlText w:val="%1.%2.%3."/>
      <w:lvlJc w:val="left"/>
      <w:pPr>
        <w:tabs>
          <w:tab w:val="num" w:pos="2344"/>
        </w:tabs>
        <w:ind w:left="1408" w:hanging="504"/>
      </w:pPr>
      <w:rPr>
        <w:rFonts w:hint="default"/>
      </w:rPr>
    </w:lvl>
    <w:lvl w:ilvl="3">
      <w:start w:val="1"/>
      <w:numFmt w:val="decimal"/>
      <w:lvlText w:val="%1.%2.%3.%4."/>
      <w:lvlJc w:val="left"/>
      <w:pPr>
        <w:tabs>
          <w:tab w:val="num" w:pos="3064"/>
        </w:tabs>
        <w:ind w:left="1912" w:hanging="648"/>
      </w:pPr>
      <w:rPr>
        <w:rFonts w:hint="default"/>
      </w:rPr>
    </w:lvl>
    <w:lvl w:ilvl="4">
      <w:start w:val="1"/>
      <w:numFmt w:val="decimal"/>
      <w:lvlText w:val="%1.%2.%3.%4.%5."/>
      <w:lvlJc w:val="left"/>
      <w:pPr>
        <w:tabs>
          <w:tab w:val="num" w:pos="3784"/>
        </w:tabs>
        <w:ind w:left="2416" w:hanging="792"/>
      </w:pPr>
      <w:rPr>
        <w:rFonts w:hint="default"/>
      </w:rPr>
    </w:lvl>
    <w:lvl w:ilvl="5">
      <w:start w:val="1"/>
      <w:numFmt w:val="decimal"/>
      <w:lvlText w:val="%1.%2.%3.%4.%5.%6."/>
      <w:lvlJc w:val="left"/>
      <w:pPr>
        <w:tabs>
          <w:tab w:val="num" w:pos="4504"/>
        </w:tabs>
        <w:ind w:left="2920" w:hanging="936"/>
      </w:pPr>
      <w:rPr>
        <w:rFonts w:hint="default"/>
      </w:rPr>
    </w:lvl>
    <w:lvl w:ilvl="6">
      <w:start w:val="1"/>
      <w:numFmt w:val="decimal"/>
      <w:lvlText w:val="%1.%2.%3.%4.%5.%6.%7."/>
      <w:lvlJc w:val="left"/>
      <w:pPr>
        <w:tabs>
          <w:tab w:val="num" w:pos="5224"/>
        </w:tabs>
        <w:ind w:left="3424" w:hanging="1080"/>
      </w:pPr>
      <w:rPr>
        <w:rFonts w:hint="default"/>
      </w:rPr>
    </w:lvl>
    <w:lvl w:ilvl="7">
      <w:start w:val="1"/>
      <w:numFmt w:val="decimal"/>
      <w:lvlText w:val="%1.%2.%3.%4.%5.%6.%7.%8."/>
      <w:lvlJc w:val="left"/>
      <w:pPr>
        <w:tabs>
          <w:tab w:val="num" w:pos="5944"/>
        </w:tabs>
        <w:ind w:left="3928" w:hanging="1224"/>
      </w:pPr>
      <w:rPr>
        <w:rFonts w:hint="default"/>
      </w:rPr>
    </w:lvl>
    <w:lvl w:ilvl="8">
      <w:start w:val="1"/>
      <w:numFmt w:val="decimal"/>
      <w:lvlText w:val="%1.%2.%3.%4.%5.%6.%7.%8.%9."/>
      <w:lvlJc w:val="left"/>
      <w:pPr>
        <w:tabs>
          <w:tab w:val="num" w:pos="6664"/>
        </w:tabs>
        <w:ind w:left="4504" w:hanging="1440"/>
      </w:pPr>
      <w:rPr>
        <w:rFonts w:hint="default"/>
      </w:rPr>
    </w:lvl>
  </w:abstractNum>
  <w:abstractNum w:abstractNumId="9" w15:restartNumberingAfterBreak="0">
    <w:nsid w:val="40A37C2C"/>
    <w:multiLevelType w:val="hybridMultilevel"/>
    <w:tmpl w:val="4786655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4762D65"/>
    <w:multiLevelType w:val="hybridMultilevel"/>
    <w:tmpl w:val="357067A2"/>
    <w:lvl w:ilvl="0" w:tplc="A6B03B8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243CC1"/>
    <w:multiLevelType w:val="hybridMultilevel"/>
    <w:tmpl w:val="EC6814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B65D0F"/>
    <w:multiLevelType w:val="multilevel"/>
    <w:tmpl w:val="3D5A1870"/>
    <w:lvl w:ilvl="0">
      <w:start w:val="1"/>
      <w:numFmt w:val="decimal"/>
      <w:lvlText w:val="%1."/>
      <w:lvlJc w:val="left"/>
      <w:pPr>
        <w:tabs>
          <w:tab w:val="num" w:pos="451"/>
        </w:tabs>
        <w:ind w:left="451" w:hanging="360"/>
      </w:pPr>
      <w:rPr>
        <w:rFonts w:hint="default"/>
      </w:rPr>
    </w:lvl>
    <w:lvl w:ilvl="1">
      <w:start w:val="1"/>
      <w:numFmt w:val="decimal"/>
      <w:lvlText w:val="%1.%2."/>
      <w:lvlJc w:val="left"/>
      <w:pPr>
        <w:tabs>
          <w:tab w:val="num" w:pos="1531"/>
        </w:tabs>
        <w:ind w:left="883" w:hanging="432"/>
      </w:pPr>
      <w:rPr>
        <w:rFonts w:hint="default"/>
      </w:rPr>
    </w:lvl>
    <w:lvl w:ilvl="2">
      <w:start w:val="1"/>
      <w:numFmt w:val="decimal"/>
      <w:lvlText w:val="%1.%2.%3."/>
      <w:lvlJc w:val="left"/>
      <w:pPr>
        <w:tabs>
          <w:tab w:val="num" w:pos="2251"/>
        </w:tabs>
        <w:ind w:left="1315" w:hanging="504"/>
      </w:pPr>
      <w:rPr>
        <w:rFonts w:hint="default"/>
      </w:rPr>
    </w:lvl>
    <w:lvl w:ilvl="3">
      <w:start w:val="1"/>
      <w:numFmt w:val="decimal"/>
      <w:lvlText w:val="%1.%2.%3.%4."/>
      <w:lvlJc w:val="left"/>
      <w:pPr>
        <w:tabs>
          <w:tab w:val="num" w:pos="2971"/>
        </w:tabs>
        <w:ind w:left="1819" w:hanging="648"/>
      </w:pPr>
      <w:rPr>
        <w:rFonts w:hint="default"/>
      </w:rPr>
    </w:lvl>
    <w:lvl w:ilvl="4">
      <w:start w:val="1"/>
      <w:numFmt w:val="decimal"/>
      <w:lvlText w:val="%1.%2.%3.%4.%5."/>
      <w:lvlJc w:val="left"/>
      <w:pPr>
        <w:tabs>
          <w:tab w:val="num" w:pos="3691"/>
        </w:tabs>
        <w:ind w:left="2323" w:hanging="792"/>
      </w:pPr>
      <w:rPr>
        <w:rFonts w:hint="default"/>
      </w:rPr>
    </w:lvl>
    <w:lvl w:ilvl="5">
      <w:start w:val="1"/>
      <w:numFmt w:val="decimal"/>
      <w:lvlText w:val="%1.%2.%3.%4.%5.%6."/>
      <w:lvlJc w:val="left"/>
      <w:pPr>
        <w:tabs>
          <w:tab w:val="num" w:pos="4411"/>
        </w:tabs>
        <w:ind w:left="2827" w:hanging="936"/>
      </w:pPr>
      <w:rPr>
        <w:rFonts w:hint="default"/>
      </w:rPr>
    </w:lvl>
    <w:lvl w:ilvl="6">
      <w:start w:val="1"/>
      <w:numFmt w:val="decimal"/>
      <w:lvlText w:val="%1.%2.%3.%4.%5.%6.%7."/>
      <w:lvlJc w:val="left"/>
      <w:pPr>
        <w:tabs>
          <w:tab w:val="num" w:pos="5131"/>
        </w:tabs>
        <w:ind w:left="3331" w:hanging="1080"/>
      </w:pPr>
      <w:rPr>
        <w:rFonts w:hint="default"/>
      </w:rPr>
    </w:lvl>
    <w:lvl w:ilvl="7">
      <w:start w:val="1"/>
      <w:numFmt w:val="decimal"/>
      <w:lvlText w:val="%1.%2.%3.%4.%5.%6.%7.%8."/>
      <w:lvlJc w:val="left"/>
      <w:pPr>
        <w:tabs>
          <w:tab w:val="num" w:pos="5851"/>
        </w:tabs>
        <w:ind w:left="3835" w:hanging="1224"/>
      </w:pPr>
      <w:rPr>
        <w:rFonts w:hint="default"/>
      </w:rPr>
    </w:lvl>
    <w:lvl w:ilvl="8">
      <w:start w:val="1"/>
      <w:numFmt w:val="decimal"/>
      <w:lvlText w:val="%1.%2.%3.%4.%5.%6.%7.%8.%9."/>
      <w:lvlJc w:val="left"/>
      <w:pPr>
        <w:tabs>
          <w:tab w:val="num" w:pos="6571"/>
        </w:tabs>
        <w:ind w:left="4411" w:hanging="1440"/>
      </w:pPr>
      <w:rPr>
        <w:rFonts w:hint="default"/>
      </w:rPr>
    </w:lvl>
  </w:abstractNum>
  <w:abstractNum w:abstractNumId="13" w15:restartNumberingAfterBreak="0">
    <w:nsid w:val="65A074B5"/>
    <w:multiLevelType w:val="hybridMultilevel"/>
    <w:tmpl w:val="7F766928"/>
    <w:lvl w:ilvl="0" w:tplc="0413000F">
      <w:start w:val="1"/>
      <w:numFmt w:val="decimal"/>
      <w:lvlText w:val="%1."/>
      <w:lvlJc w:val="left"/>
      <w:pPr>
        <w:tabs>
          <w:tab w:val="num" w:pos="720"/>
        </w:tabs>
        <w:ind w:left="720" w:hanging="360"/>
      </w:pPr>
      <w:rPr>
        <w:rFonts w:hint="default"/>
      </w:rPr>
    </w:lvl>
    <w:lvl w:ilvl="1" w:tplc="AF8E4DEC">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3BF26DF"/>
    <w:multiLevelType w:val="hybridMultilevel"/>
    <w:tmpl w:val="84622B68"/>
    <w:lvl w:ilvl="0" w:tplc="C6B47474">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67752B"/>
    <w:multiLevelType w:val="hybridMultilevel"/>
    <w:tmpl w:val="92EAA032"/>
    <w:lvl w:ilvl="0" w:tplc="08226E18">
      <w:start w:val="2"/>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1F7AF4D6">
      <w:numFmt w:val="bullet"/>
      <w:lvlText w:val=""/>
      <w:lvlJc w:val="left"/>
      <w:pPr>
        <w:tabs>
          <w:tab w:val="num" w:pos="2160"/>
        </w:tabs>
        <w:ind w:left="2160" w:hanging="360"/>
      </w:pPr>
      <w:rPr>
        <w:rFonts w:ascii="Symbol" w:eastAsia="Times New Roman" w:hAnsi="Symbol"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FB5D57"/>
    <w:multiLevelType w:val="hybridMultilevel"/>
    <w:tmpl w:val="B29E019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50184246">
    <w:abstractNumId w:val="10"/>
  </w:num>
  <w:num w:numId="2" w16cid:durableId="787314003">
    <w:abstractNumId w:val="3"/>
  </w:num>
  <w:num w:numId="3" w16cid:durableId="900677567">
    <w:abstractNumId w:val="15"/>
  </w:num>
  <w:num w:numId="4" w16cid:durableId="1056197745">
    <w:abstractNumId w:val="5"/>
  </w:num>
  <w:num w:numId="5" w16cid:durableId="1279217529">
    <w:abstractNumId w:val="0"/>
    <w:lvlOverride w:ilvl="0">
      <w:lvl w:ilvl="0">
        <w:numFmt w:val="bullet"/>
        <w:lvlText w:val="•"/>
        <w:legacy w:legacy="1" w:legacySpace="0" w:legacyIndent="0"/>
        <w:lvlJc w:val="left"/>
        <w:rPr>
          <w:rFonts w:ascii="Arial" w:hAnsi="Arial" w:hint="default"/>
          <w:sz w:val="20"/>
        </w:rPr>
      </w:lvl>
    </w:lvlOverride>
  </w:num>
  <w:num w:numId="6" w16cid:durableId="288246856">
    <w:abstractNumId w:val="12"/>
  </w:num>
  <w:num w:numId="7" w16cid:durableId="771587157">
    <w:abstractNumId w:val="8"/>
  </w:num>
  <w:num w:numId="8" w16cid:durableId="372775335">
    <w:abstractNumId w:val="13"/>
  </w:num>
  <w:num w:numId="9" w16cid:durableId="1241913525">
    <w:abstractNumId w:val="14"/>
  </w:num>
  <w:num w:numId="10" w16cid:durableId="76632302">
    <w:abstractNumId w:val="9"/>
  </w:num>
  <w:num w:numId="11" w16cid:durableId="2118744467">
    <w:abstractNumId w:val="1"/>
  </w:num>
  <w:num w:numId="12" w16cid:durableId="1358041061">
    <w:abstractNumId w:val="16"/>
  </w:num>
  <w:num w:numId="13" w16cid:durableId="1335914709">
    <w:abstractNumId w:val="6"/>
  </w:num>
  <w:num w:numId="14" w16cid:durableId="1991060892">
    <w:abstractNumId w:val="11"/>
  </w:num>
  <w:num w:numId="15" w16cid:durableId="149099609">
    <w:abstractNumId w:val="2"/>
  </w:num>
  <w:num w:numId="16" w16cid:durableId="1530872798">
    <w:abstractNumId w:val="4"/>
  </w:num>
  <w:num w:numId="17" w16cid:durableId="132676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noPunctuationKerning/>
  <w:characterSpacingControl w:val="doNotCompress"/>
  <w:hdrShapeDefaults>
    <o:shapedefaults v:ext="edit" spidmax="2050"/>
    <o:shapelayout v:ext="edit">
      <o:idmap v:ext="edit" data="1"/>
      <o:rules v:ext="edit">
        <o:r id="V:Rule1" type="connector" idref="#_x0000_s1031"/>
        <o:r id="V:Rule2" type="connector" idref="#AutoShape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7683"/>
    <w:rsid w:val="000E41D7"/>
    <w:rsid w:val="00175E97"/>
    <w:rsid w:val="001F4407"/>
    <w:rsid w:val="00224172"/>
    <w:rsid w:val="002B5B20"/>
    <w:rsid w:val="002D14C0"/>
    <w:rsid w:val="002D2AD5"/>
    <w:rsid w:val="00393D26"/>
    <w:rsid w:val="003C523B"/>
    <w:rsid w:val="00405161"/>
    <w:rsid w:val="004607FB"/>
    <w:rsid w:val="004C471E"/>
    <w:rsid w:val="00567683"/>
    <w:rsid w:val="00630C38"/>
    <w:rsid w:val="00664E93"/>
    <w:rsid w:val="00747BED"/>
    <w:rsid w:val="007607AD"/>
    <w:rsid w:val="007626CA"/>
    <w:rsid w:val="007A175C"/>
    <w:rsid w:val="007B1615"/>
    <w:rsid w:val="008E0AD2"/>
    <w:rsid w:val="008F12EF"/>
    <w:rsid w:val="0090074E"/>
    <w:rsid w:val="009234E2"/>
    <w:rsid w:val="00986E52"/>
    <w:rsid w:val="009F626E"/>
    <w:rsid w:val="00A33DD5"/>
    <w:rsid w:val="00AC565C"/>
    <w:rsid w:val="00AE31A2"/>
    <w:rsid w:val="00B05528"/>
    <w:rsid w:val="00B7106C"/>
    <w:rsid w:val="00B71FED"/>
    <w:rsid w:val="00B85C43"/>
    <w:rsid w:val="00B90EAD"/>
    <w:rsid w:val="00BF5205"/>
    <w:rsid w:val="00C34E97"/>
    <w:rsid w:val="00C51DD9"/>
    <w:rsid w:val="00C770C4"/>
    <w:rsid w:val="00CE0454"/>
    <w:rsid w:val="00CF4598"/>
    <w:rsid w:val="00D8121C"/>
    <w:rsid w:val="00E95055"/>
    <w:rsid w:val="00FF21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A3D5E"/>
  <w15:docId w15:val="{7767AC9B-BF46-4A08-B967-293CD2D5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FB"/>
    <w:pPr>
      <w:jc w:val="both"/>
    </w:pPr>
    <w:rPr>
      <w:rFonts w:ascii="Verdana" w:hAnsi="Verdana"/>
      <w:szCs w:val="24"/>
      <w:lang w:val="en-US" w:eastAsia="nl-NL"/>
    </w:rPr>
  </w:style>
  <w:style w:type="paragraph" w:styleId="Heading1">
    <w:name w:val="heading 1"/>
    <w:basedOn w:val="Normal"/>
    <w:next w:val="Normal"/>
    <w:link w:val="Heading1Char"/>
    <w:uiPriority w:val="9"/>
    <w:qFormat/>
    <w:rsid w:val="004607FB"/>
    <w:pPr>
      <w:keepNext/>
      <w:numPr>
        <w:numId w:val="7"/>
      </w:numPr>
      <w:spacing w:before="120"/>
      <w:ind w:right="91"/>
      <w:outlineLvl w:val="0"/>
    </w:pPr>
    <w:rPr>
      <w:bCs/>
      <w:smallCaps/>
      <w:color w:val="333399"/>
      <w:sz w:val="28"/>
      <w:lang w:val="en-GB"/>
    </w:rPr>
  </w:style>
  <w:style w:type="paragraph" w:styleId="Heading2">
    <w:name w:val="heading 2"/>
    <w:basedOn w:val="Normal"/>
    <w:next w:val="Normal"/>
    <w:link w:val="Heading2Char"/>
    <w:uiPriority w:val="9"/>
    <w:qFormat/>
    <w:rsid w:val="004607FB"/>
    <w:pPr>
      <w:keepNext/>
      <w:numPr>
        <w:ilvl w:val="1"/>
        <w:numId w:val="7"/>
      </w:numPr>
      <w:spacing w:before="360" w:after="240"/>
      <w:ind w:left="975" w:right="91" w:hanging="431"/>
      <w:outlineLvl w:val="1"/>
    </w:pPr>
    <w:rPr>
      <w:rFonts w:cs="Arial"/>
      <w:b/>
      <w:sz w:val="26"/>
      <w:szCs w:val="28"/>
      <w:lang w:val="en-GB"/>
    </w:rPr>
  </w:style>
  <w:style w:type="paragraph" w:styleId="Heading3">
    <w:name w:val="heading 3"/>
    <w:basedOn w:val="Heading2"/>
    <w:next w:val="Normal"/>
    <w:link w:val="Heading3Char"/>
    <w:uiPriority w:val="9"/>
    <w:qFormat/>
    <w:rsid w:val="004607FB"/>
    <w:pPr>
      <w:numPr>
        <w:ilvl w:val="2"/>
      </w:numPr>
      <w:spacing w:before="600"/>
      <w:ind w:left="1407" w:hanging="505"/>
      <w:outlineLvl w:val="2"/>
    </w:pPr>
    <w:rPr>
      <w:b w:val="0"/>
      <w:bCs/>
      <w:szCs w:val="26"/>
      <w:u w:val="single"/>
    </w:rPr>
  </w:style>
  <w:style w:type="paragraph" w:styleId="Heading4">
    <w:name w:val="heading 4"/>
    <w:basedOn w:val="Normal"/>
    <w:next w:val="Normal"/>
    <w:qFormat/>
    <w:rsid w:val="004607FB"/>
    <w:pPr>
      <w:keepNext/>
      <w:spacing w:before="240" w:after="60"/>
      <w:outlineLvl w:val="3"/>
    </w:pPr>
    <w:rPr>
      <w:rFonts w:ascii="Times New Roman" w:hAnsi="Times New Roman"/>
      <w:b/>
      <w:bCs/>
      <w:sz w:val="28"/>
      <w:szCs w:val="28"/>
    </w:rPr>
  </w:style>
  <w:style w:type="paragraph" w:styleId="Heading5">
    <w:name w:val="heading 5"/>
    <w:basedOn w:val="Heading1"/>
    <w:next w:val="Normal"/>
    <w:qFormat/>
    <w:rsid w:val="004607FB"/>
    <w:pPr>
      <w:numPr>
        <w:numId w:val="0"/>
      </w:numPr>
      <w:spacing w:before="240" w:after="60"/>
      <w:outlineLvl w:val="4"/>
    </w:pPr>
    <w:rPr>
      <w:bCs w:val="0"/>
      <w:iCs/>
      <w:sz w:val="26"/>
      <w:szCs w:val="26"/>
    </w:rPr>
  </w:style>
  <w:style w:type="paragraph" w:styleId="Heading6">
    <w:name w:val="heading 6"/>
    <w:basedOn w:val="Normal"/>
    <w:next w:val="Normal"/>
    <w:qFormat/>
    <w:rsid w:val="004607FB"/>
    <w:pPr>
      <w:spacing w:before="240" w:after="60"/>
      <w:outlineLvl w:val="5"/>
    </w:pPr>
    <w:rPr>
      <w:rFonts w:ascii="Times New Roman" w:hAnsi="Times New Roman"/>
      <w:b/>
      <w:bCs/>
      <w:sz w:val="22"/>
      <w:szCs w:val="22"/>
    </w:rPr>
  </w:style>
  <w:style w:type="paragraph" w:styleId="Heading7">
    <w:name w:val="heading 7"/>
    <w:basedOn w:val="Normal"/>
    <w:next w:val="Normal"/>
    <w:qFormat/>
    <w:rsid w:val="004607FB"/>
    <w:pPr>
      <w:spacing w:before="240" w:after="60"/>
      <w:outlineLvl w:val="6"/>
    </w:pPr>
    <w:rPr>
      <w:rFonts w:ascii="Times New Roman" w:hAnsi="Times New Roman"/>
    </w:rPr>
  </w:style>
  <w:style w:type="paragraph" w:styleId="Heading8">
    <w:name w:val="heading 8"/>
    <w:basedOn w:val="Normal"/>
    <w:next w:val="Normal"/>
    <w:qFormat/>
    <w:rsid w:val="004607FB"/>
    <w:pPr>
      <w:spacing w:before="240" w:after="60"/>
      <w:outlineLvl w:val="7"/>
    </w:pPr>
    <w:rPr>
      <w:rFonts w:ascii="Times New Roman" w:hAnsi="Times New Roman"/>
      <w:i/>
      <w:iCs/>
    </w:rPr>
  </w:style>
  <w:style w:type="paragraph" w:styleId="Heading9">
    <w:name w:val="heading 9"/>
    <w:basedOn w:val="Normal"/>
    <w:next w:val="Normal"/>
    <w:qFormat/>
    <w:rsid w:val="004607F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607FB"/>
    <w:pPr>
      <w:tabs>
        <w:tab w:val="center" w:pos="4153"/>
        <w:tab w:val="right" w:pos="8306"/>
      </w:tabs>
    </w:pPr>
  </w:style>
  <w:style w:type="paragraph" w:styleId="Footer">
    <w:name w:val="footer"/>
    <w:basedOn w:val="Normal"/>
    <w:semiHidden/>
    <w:rsid w:val="004607FB"/>
    <w:pPr>
      <w:tabs>
        <w:tab w:val="center" w:pos="4153"/>
        <w:tab w:val="right" w:pos="8306"/>
      </w:tabs>
    </w:pPr>
  </w:style>
  <w:style w:type="character" w:styleId="PageNumber">
    <w:name w:val="page number"/>
    <w:basedOn w:val="DefaultParagraphFont"/>
    <w:semiHidden/>
    <w:rsid w:val="004607FB"/>
  </w:style>
  <w:style w:type="paragraph" w:styleId="NormalWeb">
    <w:name w:val="Normal (Web)"/>
    <w:basedOn w:val="Normal"/>
    <w:semiHidden/>
    <w:rsid w:val="004607FB"/>
    <w:pPr>
      <w:spacing w:before="100" w:beforeAutospacing="1" w:after="100" w:afterAutospacing="1"/>
    </w:pPr>
    <w:rPr>
      <w:rFonts w:ascii="Arial Unicode MS" w:eastAsia="Arial Unicode MS" w:hAnsi="Arial Unicode MS" w:cs="Arial Unicode MS"/>
      <w:lang w:val="en-GB"/>
    </w:rPr>
  </w:style>
  <w:style w:type="character" w:styleId="Hyperlink">
    <w:name w:val="Hyperlink"/>
    <w:semiHidden/>
    <w:rsid w:val="004607FB"/>
    <w:rPr>
      <w:color w:val="0000FF"/>
      <w:u w:val="single"/>
    </w:rPr>
  </w:style>
  <w:style w:type="paragraph" w:styleId="TOC1">
    <w:name w:val="toc 1"/>
    <w:basedOn w:val="Normal"/>
    <w:next w:val="Normal"/>
    <w:autoRedefine/>
    <w:semiHidden/>
    <w:rsid w:val="004607FB"/>
  </w:style>
  <w:style w:type="paragraph" w:styleId="TOC2">
    <w:name w:val="toc 2"/>
    <w:basedOn w:val="Normal"/>
    <w:next w:val="Normal"/>
    <w:autoRedefine/>
    <w:semiHidden/>
    <w:rsid w:val="004607FB"/>
    <w:pPr>
      <w:ind w:left="240"/>
    </w:pPr>
  </w:style>
  <w:style w:type="paragraph" w:styleId="TOC3">
    <w:name w:val="toc 3"/>
    <w:basedOn w:val="Normal"/>
    <w:next w:val="Normal"/>
    <w:autoRedefine/>
    <w:semiHidden/>
    <w:rsid w:val="004607FB"/>
    <w:pPr>
      <w:ind w:left="480"/>
    </w:pPr>
  </w:style>
  <w:style w:type="paragraph" w:styleId="TOC4">
    <w:name w:val="toc 4"/>
    <w:basedOn w:val="Normal"/>
    <w:next w:val="Normal"/>
    <w:autoRedefine/>
    <w:semiHidden/>
    <w:rsid w:val="004607FB"/>
    <w:pPr>
      <w:ind w:left="720"/>
    </w:pPr>
  </w:style>
  <w:style w:type="paragraph" w:styleId="TOC5">
    <w:name w:val="toc 5"/>
    <w:basedOn w:val="Normal"/>
    <w:next w:val="Normal"/>
    <w:autoRedefine/>
    <w:semiHidden/>
    <w:rsid w:val="004607FB"/>
    <w:pPr>
      <w:ind w:left="960"/>
    </w:pPr>
  </w:style>
  <w:style w:type="paragraph" w:styleId="TOC6">
    <w:name w:val="toc 6"/>
    <w:basedOn w:val="Normal"/>
    <w:next w:val="Normal"/>
    <w:autoRedefine/>
    <w:semiHidden/>
    <w:rsid w:val="004607FB"/>
    <w:pPr>
      <w:ind w:left="1200"/>
    </w:pPr>
  </w:style>
  <w:style w:type="paragraph" w:styleId="TOC7">
    <w:name w:val="toc 7"/>
    <w:basedOn w:val="Normal"/>
    <w:next w:val="Normal"/>
    <w:autoRedefine/>
    <w:semiHidden/>
    <w:rsid w:val="004607FB"/>
    <w:pPr>
      <w:ind w:left="1440"/>
    </w:pPr>
  </w:style>
  <w:style w:type="paragraph" w:styleId="TOC8">
    <w:name w:val="toc 8"/>
    <w:basedOn w:val="Normal"/>
    <w:next w:val="Normal"/>
    <w:autoRedefine/>
    <w:semiHidden/>
    <w:rsid w:val="004607FB"/>
    <w:pPr>
      <w:ind w:left="1680"/>
    </w:pPr>
  </w:style>
  <w:style w:type="paragraph" w:styleId="TOC9">
    <w:name w:val="toc 9"/>
    <w:basedOn w:val="Normal"/>
    <w:next w:val="Normal"/>
    <w:autoRedefine/>
    <w:semiHidden/>
    <w:rsid w:val="004607FB"/>
    <w:pPr>
      <w:ind w:left="1920"/>
    </w:pPr>
  </w:style>
  <w:style w:type="paragraph" w:styleId="BodyText">
    <w:name w:val="Body Text"/>
    <w:basedOn w:val="Normal"/>
    <w:semiHidden/>
    <w:rsid w:val="004607FB"/>
    <w:pPr>
      <w:autoSpaceDE w:val="0"/>
      <w:autoSpaceDN w:val="0"/>
      <w:adjustRightInd w:val="0"/>
      <w:jc w:val="center"/>
    </w:pPr>
    <w:rPr>
      <w:rFonts w:ascii="Arial" w:hAnsi="Arial" w:cs="Arial"/>
      <w:b/>
      <w:bCs/>
      <w:color w:val="000080"/>
      <w:sz w:val="28"/>
      <w:szCs w:val="28"/>
    </w:rPr>
  </w:style>
  <w:style w:type="paragraph" w:styleId="BodyText2">
    <w:name w:val="Body Text 2"/>
    <w:basedOn w:val="Normal"/>
    <w:semiHidden/>
    <w:rsid w:val="004607FB"/>
    <w:pPr>
      <w:autoSpaceDE w:val="0"/>
      <w:autoSpaceDN w:val="0"/>
      <w:adjustRightInd w:val="0"/>
    </w:pPr>
    <w:rPr>
      <w:rFonts w:ascii="Arial" w:hAnsi="Arial" w:cs="Arial"/>
      <w:color w:val="FFFF99"/>
      <w:sz w:val="30"/>
      <w:szCs w:val="30"/>
      <w:lang w:val="en-GB"/>
    </w:rPr>
  </w:style>
  <w:style w:type="paragraph" w:styleId="BodyText3">
    <w:name w:val="Body Text 3"/>
    <w:basedOn w:val="Normal"/>
    <w:semiHidden/>
    <w:rsid w:val="004607FB"/>
    <w:pPr>
      <w:autoSpaceDE w:val="0"/>
      <w:autoSpaceDN w:val="0"/>
      <w:adjustRightInd w:val="0"/>
    </w:pPr>
    <w:rPr>
      <w:rFonts w:ascii="Arial" w:hAnsi="Arial" w:cs="Arial"/>
      <w:color w:val="000080"/>
      <w:sz w:val="30"/>
      <w:szCs w:val="30"/>
      <w:lang w:val="en-GB"/>
    </w:rPr>
  </w:style>
  <w:style w:type="character" w:styleId="CommentReference">
    <w:name w:val="annotation reference"/>
    <w:semiHidden/>
    <w:rsid w:val="004607FB"/>
    <w:rPr>
      <w:sz w:val="16"/>
    </w:rPr>
  </w:style>
  <w:style w:type="paragraph" w:styleId="CommentText">
    <w:name w:val="annotation text"/>
    <w:basedOn w:val="Normal"/>
    <w:semiHidden/>
    <w:rsid w:val="004607FB"/>
    <w:pPr>
      <w:jc w:val="left"/>
    </w:pPr>
    <w:rPr>
      <w:rFonts w:ascii="Times New Roman" w:hAnsi="Times New Roman"/>
      <w:szCs w:val="20"/>
    </w:rPr>
  </w:style>
  <w:style w:type="paragraph" w:styleId="Caption">
    <w:name w:val="caption"/>
    <w:basedOn w:val="Normal"/>
    <w:next w:val="Normal"/>
    <w:qFormat/>
    <w:rsid w:val="004607FB"/>
    <w:pPr>
      <w:spacing w:before="120" w:after="120"/>
    </w:pPr>
    <w:rPr>
      <w:b/>
      <w:bCs/>
      <w:szCs w:val="20"/>
    </w:rPr>
  </w:style>
  <w:style w:type="paragraph" w:styleId="BalloonText">
    <w:name w:val="Balloon Text"/>
    <w:basedOn w:val="Normal"/>
    <w:link w:val="BalloonTextChar"/>
    <w:uiPriority w:val="99"/>
    <w:semiHidden/>
    <w:unhideWhenUsed/>
    <w:rsid w:val="00AE31A2"/>
    <w:rPr>
      <w:rFonts w:ascii="Tahoma" w:hAnsi="Tahoma" w:cs="Tahoma"/>
      <w:sz w:val="16"/>
      <w:szCs w:val="16"/>
    </w:rPr>
  </w:style>
  <w:style w:type="character" w:customStyle="1" w:styleId="BalloonTextChar">
    <w:name w:val="Balloon Text Char"/>
    <w:link w:val="BalloonText"/>
    <w:uiPriority w:val="99"/>
    <w:semiHidden/>
    <w:rsid w:val="00AE31A2"/>
    <w:rPr>
      <w:rFonts w:ascii="Tahoma" w:hAnsi="Tahoma" w:cs="Tahoma"/>
      <w:sz w:val="16"/>
      <w:szCs w:val="16"/>
      <w:lang w:val="en-US"/>
    </w:rPr>
  </w:style>
  <w:style w:type="character" w:customStyle="1" w:styleId="Heading1Char">
    <w:name w:val="Heading 1 Char"/>
    <w:link w:val="Heading1"/>
    <w:rsid w:val="00664E93"/>
    <w:rPr>
      <w:rFonts w:ascii="Verdana" w:hAnsi="Verdana"/>
      <w:bCs/>
      <w:smallCaps/>
      <w:color w:val="333399"/>
      <w:sz w:val="28"/>
      <w:szCs w:val="24"/>
      <w:lang w:val="en-GB"/>
    </w:rPr>
  </w:style>
  <w:style w:type="character" w:customStyle="1" w:styleId="Heading2Char">
    <w:name w:val="Heading 2 Char"/>
    <w:link w:val="Heading2"/>
    <w:uiPriority w:val="9"/>
    <w:rsid w:val="00664E93"/>
    <w:rPr>
      <w:rFonts w:ascii="Verdana" w:hAnsi="Verdana" w:cs="Arial"/>
      <w:b/>
      <w:sz w:val="26"/>
      <w:szCs w:val="28"/>
      <w:lang w:val="en-GB"/>
    </w:rPr>
  </w:style>
  <w:style w:type="paragraph" w:styleId="NoSpacing">
    <w:name w:val="No Spacing"/>
    <w:uiPriority w:val="1"/>
    <w:qFormat/>
    <w:rsid w:val="00664E93"/>
    <w:pPr>
      <w:jc w:val="both"/>
    </w:pPr>
    <w:rPr>
      <w:rFonts w:ascii="Verdana" w:hAnsi="Verdana"/>
      <w:szCs w:val="24"/>
      <w:lang w:val="en-US" w:eastAsia="nl-NL"/>
    </w:rPr>
  </w:style>
  <w:style w:type="paragraph" w:styleId="ListParagraph">
    <w:name w:val="List Paragraph"/>
    <w:basedOn w:val="Normal"/>
    <w:uiPriority w:val="34"/>
    <w:qFormat/>
    <w:rsid w:val="00567683"/>
    <w:pPr>
      <w:spacing w:after="160" w:line="279" w:lineRule="auto"/>
      <w:ind w:left="720"/>
      <w:contextualSpacing/>
      <w:jc w:val="left"/>
    </w:pPr>
    <w:rPr>
      <w:rFonts w:ascii="Aptos" w:hAnsi="Aptos"/>
      <w:sz w:val="24"/>
      <w:lang w:val="en-GB" w:eastAsia="ja-JP"/>
    </w:rPr>
  </w:style>
  <w:style w:type="character" w:customStyle="1" w:styleId="Heading3Char">
    <w:name w:val="Heading 3 Char"/>
    <w:link w:val="Heading3"/>
    <w:uiPriority w:val="9"/>
    <w:rsid w:val="00567683"/>
    <w:rPr>
      <w:rFonts w:ascii="Verdana" w:hAnsi="Verdana" w:cs="Arial"/>
      <w:bCs/>
      <w:sz w:val="26"/>
      <w:szCs w:val="26"/>
      <w:u w:val="single"/>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MF_maps\Templates\SBQ%20gener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SBQ general.dot</Template>
  <TotalTime>0</TotalTime>
  <Pages>1</Pages>
  <Words>200</Words>
  <Characters>1329</Characters>
  <Application>Microsoft Office Word</Application>
  <DocSecurity>0</DocSecurity>
  <Lines>664</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nvt</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Freriksen</dc:creator>
  <cp:keywords/>
  <cp:lastModifiedBy>Marco Freriksen</cp:lastModifiedBy>
  <cp:revision>2</cp:revision>
  <cp:lastPrinted>2003-07-06T22:00:00Z</cp:lastPrinted>
  <dcterms:created xsi:type="dcterms:W3CDTF">2026-04-28T08:43:00Z</dcterms:created>
  <dcterms:modified xsi:type="dcterms:W3CDTF">2026-04-28T08:43:00Z</dcterms:modified>
</cp:coreProperties>
</file>